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002" w:rsidRPr="005A5A3C" w:rsidRDefault="00E24002" w:rsidP="005A5A3C">
      <w:pPr>
        <w:jc w:val="center"/>
        <w:rPr>
          <w:sz w:val="28"/>
          <w:szCs w:val="28"/>
          <w:lang w:val="uk-UA"/>
        </w:rPr>
      </w:pPr>
      <w:r w:rsidRPr="005A5A3C">
        <w:rPr>
          <w:sz w:val="28"/>
          <w:szCs w:val="28"/>
          <w:lang w:val="uk-UA"/>
        </w:rPr>
        <w:t>Інформація</w:t>
      </w:r>
    </w:p>
    <w:p w:rsidR="00E24002" w:rsidRPr="005A5A3C" w:rsidRDefault="00E24002" w:rsidP="005A5A3C">
      <w:pPr>
        <w:jc w:val="center"/>
        <w:rPr>
          <w:sz w:val="28"/>
          <w:szCs w:val="28"/>
          <w:lang w:val="uk-UA"/>
        </w:rPr>
      </w:pPr>
      <w:r w:rsidRPr="005A5A3C">
        <w:rPr>
          <w:sz w:val="28"/>
          <w:szCs w:val="28"/>
          <w:lang w:val="uk-UA"/>
        </w:rPr>
        <w:t>про укладення договорів про закупівлю товарів, робіт і послуг та їх</w:t>
      </w:r>
    </w:p>
    <w:p w:rsidR="00E24002" w:rsidRPr="005A5A3C" w:rsidRDefault="00E24002" w:rsidP="005A5A3C">
      <w:pPr>
        <w:jc w:val="center"/>
        <w:rPr>
          <w:sz w:val="28"/>
          <w:szCs w:val="28"/>
          <w:lang w:val="uk-UA"/>
        </w:rPr>
      </w:pPr>
      <w:r w:rsidRPr="005A5A3C">
        <w:rPr>
          <w:sz w:val="28"/>
          <w:szCs w:val="28"/>
          <w:lang w:val="uk-UA"/>
        </w:rPr>
        <w:t xml:space="preserve">виконання за станом на </w:t>
      </w:r>
      <w:r>
        <w:rPr>
          <w:sz w:val="28"/>
          <w:szCs w:val="28"/>
          <w:lang w:val="uk-UA"/>
        </w:rPr>
        <w:t>01</w:t>
      </w:r>
      <w:r w:rsidRPr="00C90E6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02</w:t>
      </w:r>
      <w:r w:rsidRPr="00C90E69">
        <w:rPr>
          <w:sz w:val="28"/>
          <w:szCs w:val="28"/>
          <w:lang w:val="uk-UA"/>
        </w:rPr>
        <w:t>.201</w:t>
      </w:r>
      <w:r>
        <w:rPr>
          <w:sz w:val="28"/>
          <w:szCs w:val="28"/>
          <w:lang w:val="uk-UA"/>
        </w:rPr>
        <w:t>7</w:t>
      </w:r>
    </w:p>
    <w:p w:rsidR="00E24002" w:rsidRPr="005A5A3C" w:rsidRDefault="00E24002" w:rsidP="005A5A3C">
      <w:pPr>
        <w:jc w:val="center"/>
        <w:rPr>
          <w:b/>
          <w:bCs/>
          <w:sz w:val="28"/>
          <w:szCs w:val="28"/>
          <w:u w:val="single"/>
          <w:lang w:val="uk-UA"/>
        </w:rPr>
      </w:pPr>
      <w:r w:rsidRPr="005A5A3C">
        <w:rPr>
          <w:b/>
          <w:bCs/>
          <w:sz w:val="28"/>
          <w:szCs w:val="28"/>
          <w:u w:val="single"/>
          <w:lang w:val="uk-UA"/>
        </w:rPr>
        <w:t xml:space="preserve">КУ «Веселівський психоневрологічний інтернат» ЗОР </w:t>
      </w:r>
    </w:p>
    <w:p w:rsidR="00E24002" w:rsidRPr="005A5A3C" w:rsidRDefault="00E24002" w:rsidP="005A5A3C">
      <w:pPr>
        <w:jc w:val="center"/>
        <w:rPr>
          <w:lang w:val="uk-UA"/>
        </w:rPr>
      </w:pPr>
      <w:r w:rsidRPr="005A5A3C">
        <w:rPr>
          <w:lang w:val="uk-UA"/>
        </w:rPr>
        <w:t>(назва установи (закладу)</w:t>
      </w:r>
    </w:p>
    <w:p w:rsidR="00E24002" w:rsidRPr="005A5A3C" w:rsidRDefault="00E24002" w:rsidP="005A5A3C">
      <w:pPr>
        <w:rPr>
          <w:lang w:val="uk-UA"/>
        </w:rPr>
      </w:pPr>
    </w:p>
    <w:tbl>
      <w:tblPr>
        <w:tblW w:w="10728" w:type="dxa"/>
        <w:tblInd w:w="-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63"/>
        <w:gridCol w:w="2958"/>
        <w:gridCol w:w="3242"/>
        <w:gridCol w:w="1370"/>
        <w:gridCol w:w="1395"/>
      </w:tblGrid>
      <w:tr w:rsidR="00E24002" w:rsidRPr="00DB6A34" w:rsidTr="00462A34">
        <w:tc>
          <w:tcPr>
            <w:tcW w:w="1763" w:type="dxa"/>
            <w:vAlign w:val="center"/>
          </w:tcPr>
          <w:p w:rsidR="00E24002" w:rsidRPr="00DB6A34" w:rsidRDefault="00E24002" w:rsidP="004F47DA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Номер, дата договору</w:t>
            </w:r>
          </w:p>
        </w:tc>
        <w:tc>
          <w:tcPr>
            <w:tcW w:w="2958" w:type="dxa"/>
            <w:vAlign w:val="center"/>
          </w:tcPr>
          <w:p w:rsidR="00E24002" w:rsidRPr="00DB6A34" w:rsidRDefault="00E24002" w:rsidP="004F47DA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 xml:space="preserve">Виконавець договору </w:t>
            </w:r>
          </w:p>
          <w:p w:rsidR="00E24002" w:rsidRPr="00DB6A34" w:rsidRDefault="00E24002" w:rsidP="004F47DA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(повна назва)</w:t>
            </w:r>
          </w:p>
        </w:tc>
        <w:tc>
          <w:tcPr>
            <w:tcW w:w="3242" w:type="dxa"/>
            <w:vAlign w:val="center"/>
          </w:tcPr>
          <w:p w:rsidR="00E24002" w:rsidRPr="00DB6A34" w:rsidRDefault="00E24002" w:rsidP="004F47DA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Предмет договору</w:t>
            </w:r>
          </w:p>
        </w:tc>
        <w:tc>
          <w:tcPr>
            <w:tcW w:w="1370" w:type="dxa"/>
            <w:vAlign w:val="center"/>
          </w:tcPr>
          <w:p w:rsidR="00E24002" w:rsidRPr="00DB6A34" w:rsidRDefault="00E24002" w:rsidP="004F47DA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Ціна договору,   тис. грн.</w:t>
            </w:r>
          </w:p>
        </w:tc>
        <w:tc>
          <w:tcPr>
            <w:tcW w:w="1395" w:type="dxa"/>
          </w:tcPr>
          <w:p w:rsidR="00E24002" w:rsidRPr="00DB6A34" w:rsidRDefault="00E24002" w:rsidP="004F47DA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 xml:space="preserve">Виконання договору, </w:t>
            </w:r>
            <w:r w:rsidRPr="00DB6A34">
              <w:rPr>
                <w:lang w:val="uk-UA"/>
              </w:rPr>
              <w:br/>
              <w:t>тис. грн.</w:t>
            </w:r>
          </w:p>
        </w:tc>
      </w:tr>
      <w:tr w:rsidR="00E24002" w:rsidRPr="00DB6A34" w:rsidTr="00462A34">
        <w:tc>
          <w:tcPr>
            <w:tcW w:w="1763" w:type="dxa"/>
            <w:vAlign w:val="center"/>
          </w:tcPr>
          <w:p w:rsidR="00E24002" w:rsidRPr="00DB6A34" w:rsidRDefault="00E24002" w:rsidP="004F47DA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E24002" w:rsidRPr="00DB6A34" w:rsidRDefault="00E24002" w:rsidP="004F47DA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E24002" w:rsidRPr="00DB6A34" w:rsidRDefault="00E24002" w:rsidP="004F47DA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E24002" w:rsidRPr="00DB6A34" w:rsidRDefault="00E24002" w:rsidP="004F47DA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E24002" w:rsidRPr="00DB6A34" w:rsidRDefault="00E24002" w:rsidP="004F47DA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5</w:t>
            </w:r>
          </w:p>
        </w:tc>
      </w:tr>
      <w:tr w:rsidR="00E24002" w:rsidRPr="00DB6A34" w:rsidTr="00DB6A34">
        <w:trPr>
          <w:trHeight w:val="70"/>
        </w:trPr>
        <w:tc>
          <w:tcPr>
            <w:tcW w:w="1763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№ 01/10-е  від 10.01.17</w:t>
            </w:r>
          </w:p>
        </w:tc>
        <w:tc>
          <w:tcPr>
            <w:tcW w:w="2958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ТОВ "Торговий дім "Запоріжоілгруп"</w:t>
            </w:r>
          </w:p>
        </w:tc>
        <w:tc>
          <w:tcPr>
            <w:tcW w:w="3242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Пропан і бутан (Пропан скраплений, картки на пальне)</w:t>
            </w:r>
          </w:p>
        </w:tc>
        <w:tc>
          <w:tcPr>
            <w:tcW w:w="1370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18,0</w:t>
            </w:r>
          </w:p>
        </w:tc>
        <w:tc>
          <w:tcPr>
            <w:tcW w:w="1395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18,0</w:t>
            </w:r>
          </w:p>
        </w:tc>
      </w:tr>
      <w:tr w:rsidR="00E24002" w:rsidRPr="00DB6A34" w:rsidTr="00DB6A34">
        <w:trPr>
          <w:trHeight w:val="70"/>
        </w:trPr>
        <w:tc>
          <w:tcPr>
            <w:tcW w:w="1763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№ 02/10  від 24.01.17</w:t>
            </w:r>
          </w:p>
        </w:tc>
        <w:tc>
          <w:tcPr>
            <w:tcW w:w="2958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ТОВ "МАЗ-МТЗ Сервіс Україна"</w:t>
            </w:r>
          </w:p>
        </w:tc>
        <w:tc>
          <w:tcPr>
            <w:tcW w:w="3242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Двигуни та їх частини</w:t>
            </w:r>
          </w:p>
        </w:tc>
        <w:tc>
          <w:tcPr>
            <w:tcW w:w="1370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41,2</w:t>
            </w:r>
          </w:p>
        </w:tc>
        <w:tc>
          <w:tcPr>
            <w:tcW w:w="1395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26,8</w:t>
            </w:r>
          </w:p>
        </w:tc>
      </w:tr>
      <w:tr w:rsidR="00E24002" w:rsidRPr="00DB6A34" w:rsidTr="00DB6A34">
        <w:trPr>
          <w:trHeight w:val="70"/>
        </w:trPr>
        <w:tc>
          <w:tcPr>
            <w:tcW w:w="1763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№ 01/20 від 25.01.16</w:t>
            </w:r>
          </w:p>
        </w:tc>
        <w:tc>
          <w:tcPr>
            <w:tcW w:w="2958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ТОВ "БаДМ"</w:t>
            </w:r>
          </w:p>
        </w:tc>
        <w:tc>
          <w:tcPr>
            <w:tcW w:w="3242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Медичне обладнання, фармацевтична продукція</w:t>
            </w:r>
          </w:p>
        </w:tc>
        <w:tc>
          <w:tcPr>
            <w:tcW w:w="1370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140,0</w:t>
            </w:r>
          </w:p>
        </w:tc>
        <w:tc>
          <w:tcPr>
            <w:tcW w:w="1395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35,2</w:t>
            </w:r>
          </w:p>
        </w:tc>
      </w:tr>
      <w:tr w:rsidR="00E24002" w:rsidRPr="00DB6A34" w:rsidTr="00DB6A34">
        <w:trPr>
          <w:trHeight w:val="70"/>
        </w:trPr>
        <w:tc>
          <w:tcPr>
            <w:tcW w:w="1763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№ 01/30-е від 03.01.17</w:t>
            </w:r>
          </w:p>
        </w:tc>
        <w:tc>
          <w:tcPr>
            <w:tcW w:w="2958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ТОВ "Алан»</w:t>
            </w:r>
          </w:p>
        </w:tc>
        <w:tc>
          <w:tcPr>
            <w:tcW w:w="3242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 xml:space="preserve">М’ясні  пресерви та вироби  </w:t>
            </w:r>
          </w:p>
        </w:tc>
        <w:tc>
          <w:tcPr>
            <w:tcW w:w="1370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27,2</w:t>
            </w:r>
          </w:p>
        </w:tc>
        <w:tc>
          <w:tcPr>
            <w:tcW w:w="1395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0,0</w:t>
            </w:r>
          </w:p>
        </w:tc>
      </w:tr>
      <w:tr w:rsidR="00E24002" w:rsidRPr="00DB6A34" w:rsidTr="00DB6A34">
        <w:trPr>
          <w:trHeight w:val="70"/>
        </w:trPr>
        <w:tc>
          <w:tcPr>
            <w:tcW w:w="1763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№ 02/30-е від 04.01.17</w:t>
            </w:r>
          </w:p>
        </w:tc>
        <w:tc>
          <w:tcPr>
            <w:tcW w:w="2958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ФОП Бойко А.В.</w:t>
            </w:r>
          </w:p>
        </w:tc>
        <w:tc>
          <w:tcPr>
            <w:tcW w:w="3242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Макаронні вироби</w:t>
            </w:r>
          </w:p>
        </w:tc>
        <w:tc>
          <w:tcPr>
            <w:tcW w:w="1370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11,5</w:t>
            </w:r>
          </w:p>
        </w:tc>
        <w:tc>
          <w:tcPr>
            <w:tcW w:w="1395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0,0</w:t>
            </w:r>
          </w:p>
        </w:tc>
      </w:tr>
      <w:tr w:rsidR="00E24002" w:rsidRPr="00DB6A34" w:rsidTr="00DB6A34">
        <w:trPr>
          <w:trHeight w:val="70"/>
        </w:trPr>
        <w:tc>
          <w:tcPr>
            <w:tcW w:w="1763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№ 03/30-е від 04.01.17</w:t>
            </w:r>
          </w:p>
        </w:tc>
        <w:tc>
          <w:tcPr>
            <w:tcW w:w="2958" w:type="dxa"/>
          </w:tcPr>
          <w:p w:rsidR="00E24002" w:rsidRPr="00DB6A34" w:rsidRDefault="00E24002" w:rsidP="00DB6A34">
            <w:r w:rsidRPr="00DB6A34">
              <w:t>ФОП Егідес О.Ю.</w:t>
            </w:r>
          </w:p>
        </w:tc>
        <w:tc>
          <w:tcPr>
            <w:tcW w:w="3242" w:type="dxa"/>
          </w:tcPr>
          <w:p w:rsidR="00E24002" w:rsidRPr="00DB6A34" w:rsidRDefault="00E24002" w:rsidP="00DB6A34">
            <w:pPr>
              <w:rPr>
                <w:color w:val="000000"/>
              </w:rPr>
            </w:pPr>
            <w:r w:rsidRPr="00DB6A34">
              <w:rPr>
                <w:color w:val="000000"/>
              </w:rPr>
              <w:t>Продукція тваринництва (яйця курячі харчові)</w:t>
            </w:r>
          </w:p>
        </w:tc>
        <w:tc>
          <w:tcPr>
            <w:tcW w:w="1370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17,6</w:t>
            </w:r>
          </w:p>
        </w:tc>
        <w:tc>
          <w:tcPr>
            <w:tcW w:w="1395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1,4</w:t>
            </w:r>
          </w:p>
        </w:tc>
      </w:tr>
      <w:tr w:rsidR="00E24002" w:rsidRPr="00DB6A34" w:rsidTr="00DB6A34">
        <w:trPr>
          <w:trHeight w:val="70"/>
        </w:trPr>
        <w:tc>
          <w:tcPr>
            <w:tcW w:w="1763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№ 04/30-е від 11.01.17</w:t>
            </w:r>
          </w:p>
        </w:tc>
        <w:tc>
          <w:tcPr>
            <w:tcW w:w="2958" w:type="dxa"/>
          </w:tcPr>
          <w:p w:rsidR="00E24002" w:rsidRPr="00DB6A34" w:rsidRDefault="00E24002" w:rsidP="00DB6A34">
            <w:r w:rsidRPr="00DB6A34">
              <w:t>ТОВ "Велес Промгруп"</w:t>
            </w:r>
          </w:p>
        </w:tc>
        <w:tc>
          <w:tcPr>
            <w:tcW w:w="3242" w:type="dxa"/>
          </w:tcPr>
          <w:p w:rsidR="00E24002" w:rsidRPr="00DB6A34" w:rsidRDefault="00E24002" w:rsidP="00DB6A34">
            <w:pPr>
              <w:rPr>
                <w:color w:val="000000"/>
              </w:rPr>
            </w:pPr>
            <w:r w:rsidRPr="00DB6A34">
              <w:rPr>
                <w:color w:val="000000"/>
              </w:rPr>
              <w:t>Трави і спеції (Сіль)</w:t>
            </w:r>
          </w:p>
        </w:tc>
        <w:tc>
          <w:tcPr>
            <w:tcW w:w="1370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2,2</w:t>
            </w:r>
          </w:p>
        </w:tc>
        <w:tc>
          <w:tcPr>
            <w:tcW w:w="1395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0,0</w:t>
            </w:r>
          </w:p>
        </w:tc>
      </w:tr>
      <w:tr w:rsidR="00E24002" w:rsidRPr="00DB6A34" w:rsidTr="00DB6A34">
        <w:trPr>
          <w:trHeight w:val="70"/>
        </w:trPr>
        <w:tc>
          <w:tcPr>
            <w:tcW w:w="1763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№ 05/30-е від 04.01.17</w:t>
            </w:r>
          </w:p>
        </w:tc>
        <w:tc>
          <w:tcPr>
            <w:tcW w:w="2958" w:type="dxa"/>
          </w:tcPr>
          <w:p w:rsidR="00E24002" w:rsidRPr="00DB6A34" w:rsidRDefault="00E24002" w:rsidP="00DB6A34">
            <w:r w:rsidRPr="00DB6A34">
              <w:t>ФОП Егідес О.Ю.</w:t>
            </w:r>
          </w:p>
        </w:tc>
        <w:tc>
          <w:tcPr>
            <w:tcW w:w="3242" w:type="dxa"/>
          </w:tcPr>
          <w:p w:rsidR="00E24002" w:rsidRPr="00DB6A34" w:rsidRDefault="00E24002" w:rsidP="00DB6A34">
            <w:r w:rsidRPr="00DB6A34">
              <w:t>Вершкове масло (Солодковершкове масло)</w:t>
            </w:r>
          </w:p>
        </w:tc>
        <w:tc>
          <w:tcPr>
            <w:tcW w:w="1370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13,1</w:t>
            </w:r>
          </w:p>
        </w:tc>
        <w:tc>
          <w:tcPr>
            <w:tcW w:w="1395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13,1</w:t>
            </w:r>
          </w:p>
        </w:tc>
      </w:tr>
      <w:tr w:rsidR="00E24002" w:rsidRPr="00DB6A34" w:rsidTr="00DB6A34">
        <w:trPr>
          <w:trHeight w:val="70"/>
        </w:trPr>
        <w:tc>
          <w:tcPr>
            <w:tcW w:w="1763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№ 06/30-е від 04.01.17</w:t>
            </w:r>
          </w:p>
        </w:tc>
        <w:tc>
          <w:tcPr>
            <w:tcW w:w="2958" w:type="dxa"/>
          </w:tcPr>
          <w:p w:rsidR="00E24002" w:rsidRPr="00DB6A34" w:rsidRDefault="00E24002" w:rsidP="00DB6A34">
            <w:r w:rsidRPr="00DB6A34">
              <w:t>ФОП Бойко А.В.</w:t>
            </w:r>
          </w:p>
        </w:tc>
        <w:tc>
          <w:tcPr>
            <w:tcW w:w="3242" w:type="dxa"/>
          </w:tcPr>
          <w:p w:rsidR="00E24002" w:rsidRPr="00DB6A34" w:rsidRDefault="00E24002" w:rsidP="00DB6A34">
            <w:r w:rsidRPr="00DB6A34">
              <w:t>Облущений рис  (Рис шліфований)</w:t>
            </w:r>
          </w:p>
        </w:tc>
        <w:tc>
          <w:tcPr>
            <w:tcW w:w="1370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17,0</w:t>
            </w:r>
          </w:p>
        </w:tc>
        <w:tc>
          <w:tcPr>
            <w:tcW w:w="1395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0,0</w:t>
            </w:r>
          </w:p>
        </w:tc>
      </w:tr>
      <w:tr w:rsidR="00E24002" w:rsidRPr="00DB6A34" w:rsidTr="00DB6A34">
        <w:trPr>
          <w:trHeight w:val="70"/>
        </w:trPr>
        <w:tc>
          <w:tcPr>
            <w:tcW w:w="1763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№ 07/30-е від 11.01.17</w:t>
            </w:r>
          </w:p>
        </w:tc>
        <w:tc>
          <w:tcPr>
            <w:tcW w:w="2958" w:type="dxa"/>
          </w:tcPr>
          <w:p w:rsidR="00E24002" w:rsidRPr="00DB6A34" w:rsidRDefault="00E24002" w:rsidP="00DB6A34">
            <w:r w:rsidRPr="00DB6A34">
              <w:t>ТОВ "Велес Промгруп"</w:t>
            </w:r>
          </w:p>
        </w:tc>
        <w:tc>
          <w:tcPr>
            <w:tcW w:w="3242" w:type="dxa"/>
          </w:tcPr>
          <w:p w:rsidR="00E24002" w:rsidRPr="00DB6A34" w:rsidRDefault="00E24002" w:rsidP="00DB6A34">
            <w:r w:rsidRPr="00DB6A34">
              <w:t>Дріжджі (Дріжджі хлібопекарські сухі)</w:t>
            </w:r>
          </w:p>
        </w:tc>
        <w:tc>
          <w:tcPr>
            <w:tcW w:w="1370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0,0</w:t>
            </w:r>
          </w:p>
        </w:tc>
      </w:tr>
      <w:tr w:rsidR="00E24002" w:rsidRPr="00DB6A34" w:rsidTr="00DB6A34">
        <w:trPr>
          <w:trHeight w:val="70"/>
        </w:trPr>
        <w:tc>
          <w:tcPr>
            <w:tcW w:w="1763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№ 08/30-е від 11.01.17</w:t>
            </w:r>
          </w:p>
        </w:tc>
        <w:tc>
          <w:tcPr>
            <w:tcW w:w="2958" w:type="dxa"/>
          </w:tcPr>
          <w:p w:rsidR="00E24002" w:rsidRPr="00DB6A34" w:rsidRDefault="00E24002" w:rsidP="00DB6A34">
            <w:r w:rsidRPr="00DB6A34">
              <w:t>ТОВ "Велес Промгруп"</w:t>
            </w:r>
          </w:p>
        </w:tc>
        <w:tc>
          <w:tcPr>
            <w:tcW w:w="3242" w:type="dxa"/>
          </w:tcPr>
          <w:p w:rsidR="00E24002" w:rsidRPr="00DB6A34" w:rsidRDefault="00E24002" w:rsidP="00DB6A34">
            <w:r w:rsidRPr="00DB6A34">
              <w:t>Оброблені овочі  (Паста томатна</w:t>
            </w:r>
          </w:p>
        </w:tc>
        <w:tc>
          <w:tcPr>
            <w:tcW w:w="1370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11,2</w:t>
            </w:r>
          </w:p>
        </w:tc>
        <w:tc>
          <w:tcPr>
            <w:tcW w:w="1395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11,1</w:t>
            </w:r>
          </w:p>
        </w:tc>
      </w:tr>
      <w:tr w:rsidR="00E24002" w:rsidRPr="00DB6A34" w:rsidTr="00DB6A34">
        <w:trPr>
          <w:trHeight w:val="70"/>
        </w:trPr>
        <w:tc>
          <w:tcPr>
            <w:tcW w:w="1763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№ 09/30-е від 04.01.17</w:t>
            </w:r>
          </w:p>
        </w:tc>
        <w:tc>
          <w:tcPr>
            <w:tcW w:w="2958" w:type="dxa"/>
          </w:tcPr>
          <w:p w:rsidR="00E24002" w:rsidRPr="00DB6A34" w:rsidRDefault="00E24002" w:rsidP="00DB6A34">
            <w:r w:rsidRPr="00DB6A34">
              <w:t>ТОВ "ТД АТТІС"</w:t>
            </w:r>
          </w:p>
        </w:tc>
        <w:tc>
          <w:tcPr>
            <w:tcW w:w="3242" w:type="dxa"/>
          </w:tcPr>
          <w:p w:rsidR="00E24002" w:rsidRPr="00DB6A34" w:rsidRDefault="00E24002" w:rsidP="00DB6A34">
            <w:r w:rsidRPr="00DB6A34">
              <w:t>Жири</w:t>
            </w:r>
            <w:r w:rsidRPr="00DB6A34">
              <w:rPr>
                <w:color w:val="000000"/>
              </w:rPr>
              <w:t xml:space="preserve"> (</w:t>
            </w:r>
            <w:r w:rsidRPr="00DB6A34">
              <w:t>Тваринні жири)</w:t>
            </w:r>
          </w:p>
        </w:tc>
        <w:tc>
          <w:tcPr>
            <w:tcW w:w="1370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6,5</w:t>
            </w:r>
          </w:p>
        </w:tc>
        <w:tc>
          <w:tcPr>
            <w:tcW w:w="1395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1,3</w:t>
            </w:r>
          </w:p>
        </w:tc>
      </w:tr>
      <w:tr w:rsidR="00E24002" w:rsidRPr="00DB6A34" w:rsidTr="00DB6A34">
        <w:trPr>
          <w:trHeight w:val="70"/>
        </w:trPr>
        <w:tc>
          <w:tcPr>
            <w:tcW w:w="1763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№ 10/30-е від 04.01.17</w:t>
            </w:r>
          </w:p>
        </w:tc>
        <w:tc>
          <w:tcPr>
            <w:tcW w:w="2958" w:type="dxa"/>
          </w:tcPr>
          <w:p w:rsidR="00E24002" w:rsidRPr="00DB6A34" w:rsidRDefault="00E24002" w:rsidP="00DB6A34">
            <w:r w:rsidRPr="00DB6A34">
              <w:t>ФОП Егідес О.Ю.</w:t>
            </w:r>
          </w:p>
        </w:tc>
        <w:tc>
          <w:tcPr>
            <w:tcW w:w="3242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Фрукти і горіхи</w:t>
            </w:r>
            <w:r w:rsidRPr="00DB6A34">
              <w:rPr>
                <w:color w:val="000000"/>
                <w:lang w:val="uk-UA"/>
              </w:rPr>
              <w:t xml:space="preserve"> (</w:t>
            </w:r>
            <w:r w:rsidRPr="00DB6A34">
              <w:rPr>
                <w:lang w:val="uk-UA"/>
              </w:rPr>
              <w:t>Тропічні фрукти</w:t>
            </w:r>
            <w:r w:rsidRPr="00DB6A34">
              <w:rPr>
                <w:color w:val="000000"/>
                <w:lang w:val="uk-UA"/>
              </w:rPr>
              <w:t>)</w:t>
            </w:r>
          </w:p>
        </w:tc>
        <w:tc>
          <w:tcPr>
            <w:tcW w:w="1370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4,8</w:t>
            </w:r>
          </w:p>
        </w:tc>
        <w:tc>
          <w:tcPr>
            <w:tcW w:w="1395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2,2</w:t>
            </w:r>
          </w:p>
        </w:tc>
      </w:tr>
      <w:tr w:rsidR="00E24002" w:rsidRPr="00DB6A34" w:rsidTr="00DB6A34">
        <w:trPr>
          <w:trHeight w:val="70"/>
        </w:trPr>
        <w:tc>
          <w:tcPr>
            <w:tcW w:w="1763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№ 11/30-е від 04.01.17</w:t>
            </w:r>
          </w:p>
        </w:tc>
        <w:tc>
          <w:tcPr>
            <w:tcW w:w="2958" w:type="dxa"/>
          </w:tcPr>
          <w:p w:rsidR="00E24002" w:rsidRPr="00DB6A34" w:rsidRDefault="00E24002" w:rsidP="00DB6A34">
            <w:r w:rsidRPr="00DB6A34">
              <w:t>ФОП Егідес О.Ю.</w:t>
            </w:r>
          </w:p>
        </w:tc>
        <w:tc>
          <w:tcPr>
            <w:tcW w:w="3242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Фрукти і горіхи</w:t>
            </w:r>
            <w:r w:rsidRPr="00DB6A34">
              <w:rPr>
                <w:color w:val="000000"/>
                <w:lang w:val="uk-UA"/>
              </w:rPr>
              <w:t xml:space="preserve"> (</w:t>
            </w:r>
            <w:r w:rsidRPr="00DB6A34">
              <w:rPr>
                <w:lang w:val="uk-UA"/>
              </w:rPr>
              <w:t>Цитрусові фрукти</w:t>
            </w:r>
            <w:r w:rsidRPr="00DB6A34">
              <w:rPr>
                <w:color w:val="000000"/>
                <w:lang w:val="uk-UA"/>
              </w:rPr>
              <w:t>)</w:t>
            </w:r>
          </w:p>
        </w:tc>
        <w:tc>
          <w:tcPr>
            <w:tcW w:w="1370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22,3</w:t>
            </w:r>
          </w:p>
        </w:tc>
        <w:tc>
          <w:tcPr>
            <w:tcW w:w="1395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5,2</w:t>
            </w:r>
          </w:p>
        </w:tc>
      </w:tr>
      <w:tr w:rsidR="00E24002" w:rsidRPr="00DB6A34" w:rsidTr="00DB6A34">
        <w:trPr>
          <w:trHeight w:val="70"/>
        </w:trPr>
        <w:tc>
          <w:tcPr>
            <w:tcW w:w="1763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№ 12/30-е від 11.01.17</w:t>
            </w:r>
          </w:p>
        </w:tc>
        <w:tc>
          <w:tcPr>
            <w:tcW w:w="2958" w:type="dxa"/>
          </w:tcPr>
          <w:p w:rsidR="00E24002" w:rsidRPr="00DB6A34" w:rsidRDefault="00E24002" w:rsidP="00DB6A34">
            <w:r w:rsidRPr="00DB6A34">
              <w:t>ТОВ "Велес Промгруп"</w:t>
            </w:r>
          </w:p>
        </w:tc>
        <w:tc>
          <w:tcPr>
            <w:tcW w:w="3242" w:type="dxa"/>
          </w:tcPr>
          <w:p w:rsidR="00E24002" w:rsidRPr="00DB6A34" w:rsidRDefault="00E24002" w:rsidP="00DB6A34">
            <w:r w:rsidRPr="00DB6A34">
              <w:t>Замінники кави</w:t>
            </w:r>
            <w:r w:rsidRPr="00DB6A34">
              <w:rPr>
                <w:color w:val="000000"/>
              </w:rPr>
              <w:t xml:space="preserve"> (Напій розчинний «Галич-Ранок»)</w:t>
            </w:r>
          </w:p>
        </w:tc>
        <w:tc>
          <w:tcPr>
            <w:tcW w:w="1370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10,7</w:t>
            </w:r>
          </w:p>
        </w:tc>
        <w:tc>
          <w:tcPr>
            <w:tcW w:w="1395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1,9</w:t>
            </w:r>
          </w:p>
        </w:tc>
      </w:tr>
      <w:tr w:rsidR="00E24002" w:rsidRPr="00DB6A34" w:rsidTr="00DB6A34">
        <w:trPr>
          <w:trHeight w:val="70"/>
        </w:trPr>
        <w:tc>
          <w:tcPr>
            <w:tcW w:w="1763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№ 13/30-е від 04.01.17</w:t>
            </w:r>
          </w:p>
        </w:tc>
        <w:tc>
          <w:tcPr>
            <w:tcW w:w="2958" w:type="dxa"/>
          </w:tcPr>
          <w:p w:rsidR="00E24002" w:rsidRPr="00DB6A34" w:rsidRDefault="00E24002" w:rsidP="00DB6A34">
            <w:r w:rsidRPr="00DB6A34">
              <w:t>ТОВ "Дніпровський хлібокомбінат № 5"</w:t>
            </w:r>
          </w:p>
        </w:tc>
        <w:tc>
          <w:tcPr>
            <w:tcW w:w="3242" w:type="dxa"/>
          </w:tcPr>
          <w:p w:rsidR="00E24002" w:rsidRPr="00DB6A34" w:rsidRDefault="00E24002" w:rsidP="00DB6A34">
            <w:r w:rsidRPr="00DB6A34">
              <w:t>Хлібопродукти (Вироби хлібобулочні різних найменувань)</w:t>
            </w:r>
          </w:p>
        </w:tc>
        <w:tc>
          <w:tcPr>
            <w:tcW w:w="1370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27,9</w:t>
            </w:r>
          </w:p>
        </w:tc>
        <w:tc>
          <w:tcPr>
            <w:tcW w:w="1395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27,9</w:t>
            </w:r>
          </w:p>
        </w:tc>
      </w:tr>
      <w:tr w:rsidR="00E24002" w:rsidRPr="00DB6A34" w:rsidTr="00DB6A34">
        <w:trPr>
          <w:trHeight w:val="70"/>
        </w:trPr>
        <w:tc>
          <w:tcPr>
            <w:tcW w:w="1763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№ 14/30-е від 04.01.17</w:t>
            </w:r>
          </w:p>
        </w:tc>
        <w:tc>
          <w:tcPr>
            <w:tcW w:w="2958" w:type="dxa"/>
          </w:tcPr>
          <w:p w:rsidR="00E24002" w:rsidRPr="00DB6A34" w:rsidRDefault="00E24002" w:rsidP="00DB6A34">
            <w:r w:rsidRPr="00DB6A34">
              <w:t>ТОВ "ТД АТТІС"</w:t>
            </w:r>
          </w:p>
        </w:tc>
        <w:tc>
          <w:tcPr>
            <w:tcW w:w="3242" w:type="dxa"/>
          </w:tcPr>
          <w:p w:rsidR="00E24002" w:rsidRPr="00DB6A34" w:rsidRDefault="00E24002" w:rsidP="00DB6A34">
            <w:r w:rsidRPr="00DB6A34">
              <w:t>Фрукти і горіхи</w:t>
            </w:r>
            <w:r w:rsidRPr="00DB6A34">
              <w:rPr>
                <w:color w:val="000000"/>
              </w:rPr>
              <w:t xml:space="preserve"> (</w:t>
            </w:r>
            <w:r w:rsidRPr="00DB6A34">
              <w:t>Яблука</w:t>
            </w:r>
            <w:r w:rsidRPr="00DB6A34">
              <w:rPr>
                <w:color w:val="000000"/>
              </w:rPr>
              <w:t>)</w:t>
            </w:r>
          </w:p>
        </w:tc>
        <w:tc>
          <w:tcPr>
            <w:tcW w:w="1370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23,9</w:t>
            </w:r>
          </w:p>
        </w:tc>
        <w:tc>
          <w:tcPr>
            <w:tcW w:w="1395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1,2</w:t>
            </w:r>
          </w:p>
        </w:tc>
      </w:tr>
      <w:tr w:rsidR="00E24002" w:rsidRPr="00DB6A34" w:rsidTr="00DB6A34">
        <w:trPr>
          <w:trHeight w:val="70"/>
        </w:trPr>
        <w:tc>
          <w:tcPr>
            <w:tcW w:w="1763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№ 15/30-е від 11.01.17</w:t>
            </w:r>
          </w:p>
        </w:tc>
        <w:tc>
          <w:tcPr>
            <w:tcW w:w="2958" w:type="dxa"/>
          </w:tcPr>
          <w:p w:rsidR="00E24002" w:rsidRPr="00DB6A34" w:rsidRDefault="00E24002" w:rsidP="00DB6A34">
            <w:r w:rsidRPr="00DB6A34">
              <w:t>ТОВ "Велес Промгруп"</w:t>
            </w:r>
          </w:p>
        </w:tc>
        <w:tc>
          <w:tcPr>
            <w:tcW w:w="3242" w:type="dxa"/>
          </w:tcPr>
          <w:p w:rsidR="00E24002" w:rsidRPr="00DB6A34" w:rsidRDefault="00E24002" w:rsidP="00DB6A34">
            <w:r w:rsidRPr="00DB6A34">
              <w:t>Риба  в розсолі (Оселедець слабосолений )</w:t>
            </w:r>
          </w:p>
        </w:tc>
        <w:tc>
          <w:tcPr>
            <w:tcW w:w="1370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15,6</w:t>
            </w:r>
          </w:p>
        </w:tc>
        <w:tc>
          <w:tcPr>
            <w:tcW w:w="1395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10,3</w:t>
            </w:r>
          </w:p>
          <w:p w:rsidR="00E24002" w:rsidRPr="00DB6A34" w:rsidRDefault="00E24002" w:rsidP="00DB6A34">
            <w:pPr>
              <w:jc w:val="center"/>
              <w:rPr>
                <w:lang w:val="uk-UA"/>
              </w:rPr>
            </w:pPr>
          </w:p>
        </w:tc>
      </w:tr>
      <w:tr w:rsidR="00E24002" w:rsidRPr="00DB6A34" w:rsidTr="00DB6A34">
        <w:trPr>
          <w:trHeight w:val="70"/>
        </w:trPr>
        <w:tc>
          <w:tcPr>
            <w:tcW w:w="1763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№ 16/30-е від 04.01.17</w:t>
            </w:r>
          </w:p>
        </w:tc>
        <w:tc>
          <w:tcPr>
            <w:tcW w:w="2958" w:type="dxa"/>
          </w:tcPr>
          <w:p w:rsidR="00E24002" w:rsidRPr="00DB6A34" w:rsidRDefault="00E24002" w:rsidP="00DB6A34">
            <w:r w:rsidRPr="00DB6A34">
              <w:t>ФОП Егідес О.Ю.</w:t>
            </w:r>
          </w:p>
        </w:tc>
        <w:tc>
          <w:tcPr>
            <w:tcW w:w="3242" w:type="dxa"/>
          </w:tcPr>
          <w:p w:rsidR="00E24002" w:rsidRPr="00DB6A34" w:rsidRDefault="00E24002" w:rsidP="00DB6A34">
            <w:pPr>
              <w:rPr>
                <w:color w:val="000000"/>
                <w:lang w:val="uk-UA"/>
              </w:rPr>
            </w:pPr>
            <w:r w:rsidRPr="00DB6A34">
              <w:t>Морожена риба</w:t>
            </w:r>
            <w:r w:rsidRPr="00DB6A34">
              <w:rPr>
                <w:color w:val="000000"/>
              </w:rPr>
              <w:t xml:space="preserve"> (</w:t>
            </w:r>
            <w:r w:rsidRPr="00DB6A34">
              <w:t>Морожена риба в асортименті</w:t>
            </w:r>
            <w:r w:rsidRPr="00DB6A34">
              <w:rPr>
                <w:color w:val="000000"/>
              </w:rPr>
              <w:t>)</w:t>
            </w:r>
          </w:p>
          <w:p w:rsidR="00E24002" w:rsidRPr="00DB6A34" w:rsidRDefault="00E24002" w:rsidP="00DB6A34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12,6</w:t>
            </w:r>
          </w:p>
        </w:tc>
        <w:tc>
          <w:tcPr>
            <w:tcW w:w="1395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12,6</w:t>
            </w:r>
          </w:p>
        </w:tc>
      </w:tr>
      <w:tr w:rsidR="00E24002" w:rsidRPr="00DB6A34" w:rsidTr="00DB6A34">
        <w:trPr>
          <w:trHeight w:val="70"/>
        </w:trPr>
        <w:tc>
          <w:tcPr>
            <w:tcW w:w="1763" w:type="dxa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5</w:t>
            </w:r>
          </w:p>
        </w:tc>
      </w:tr>
      <w:tr w:rsidR="00E24002" w:rsidRPr="00DB6A34" w:rsidTr="00DB6A34">
        <w:trPr>
          <w:trHeight w:val="70"/>
        </w:trPr>
        <w:tc>
          <w:tcPr>
            <w:tcW w:w="1763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№ 17/30-е від 04.01.17</w:t>
            </w:r>
          </w:p>
        </w:tc>
        <w:tc>
          <w:tcPr>
            <w:tcW w:w="2958" w:type="dxa"/>
          </w:tcPr>
          <w:p w:rsidR="00E24002" w:rsidRPr="00DB6A34" w:rsidRDefault="00E24002" w:rsidP="00DB6A34">
            <w:r w:rsidRPr="00DB6A34">
              <w:t>ТОВ "ТБ "АТТІС"</w:t>
            </w:r>
          </w:p>
        </w:tc>
        <w:tc>
          <w:tcPr>
            <w:tcW w:w="3242" w:type="dxa"/>
          </w:tcPr>
          <w:p w:rsidR="00E24002" w:rsidRPr="00DB6A34" w:rsidRDefault="00E24002" w:rsidP="00DB6A34">
            <w:r w:rsidRPr="00DB6A34">
              <w:t>Шоколад та цукрові кондитерські вироби</w:t>
            </w:r>
            <w:r w:rsidRPr="00DB6A34">
              <w:rPr>
                <w:color w:val="000000"/>
              </w:rPr>
              <w:t xml:space="preserve"> (Кондитерські вироби в асортименті)</w:t>
            </w:r>
          </w:p>
        </w:tc>
        <w:tc>
          <w:tcPr>
            <w:tcW w:w="1370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17,4</w:t>
            </w:r>
          </w:p>
        </w:tc>
        <w:tc>
          <w:tcPr>
            <w:tcW w:w="1395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6,6</w:t>
            </w:r>
          </w:p>
        </w:tc>
      </w:tr>
      <w:tr w:rsidR="00E24002" w:rsidRPr="00DB6A34" w:rsidTr="00DB6A34">
        <w:trPr>
          <w:trHeight w:val="70"/>
        </w:trPr>
        <w:tc>
          <w:tcPr>
            <w:tcW w:w="1763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№ 18/30-е від 11.01.17</w:t>
            </w:r>
          </w:p>
        </w:tc>
        <w:tc>
          <w:tcPr>
            <w:tcW w:w="2958" w:type="dxa"/>
          </w:tcPr>
          <w:p w:rsidR="00E24002" w:rsidRPr="00DB6A34" w:rsidRDefault="00E24002" w:rsidP="00DB6A34">
            <w:r w:rsidRPr="00DB6A34">
              <w:t>ТОВ "УТК №1"</w:t>
            </w:r>
          </w:p>
        </w:tc>
        <w:tc>
          <w:tcPr>
            <w:tcW w:w="3242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М’ясо свійської птиці (тушки курчат-бройлерів)</w:t>
            </w:r>
          </w:p>
        </w:tc>
        <w:tc>
          <w:tcPr>
            <w:tcW w:w="1370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37,0</w:t>
            </w:r>
          </w:p>
        </w:tc>
        <w:tc>
          <w:tcPr>
            <w:tcW w:w="1395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0,0</w:t>
            </w:r>
          </w:p>
        </w:tc>
      </w:tr>
      <w:tr w:rsidR="00E24002" w:rsidRPr="00DB6A34" w:rsidTr="00DB6A34">
        <w:trPr>
          <w:trHeight w:val="70"/>
        </w:trPr>
        <w:tc>
          <w:tcPr>
            <w:tcW w:w="1763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№ 19/30-е від 24.01.17</w:t>
            </w:r>
          </w:p>
        </w:tc>
        <w:tc>
          <w:tcPr>
            <w:tcW w:w="2958" w:type="dxa"/>
          </w:tcPr>
          <w:p w:rsidR="00E24002" w:rsidRPr="00DB6A34" w:rsidRDefault="00E24002" w:rsidP="00DB6A34">
            <w:r w:rsidRPr="00DB6A34">
              <w:t>ФОП Колесник Т.М.</w:t>
            </w:r>
          </w:p>
        </w:tc>
        <w:tc>
          <w:tcPr>
            <w:tcW w:w="3242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Вироби сухарні та кондитерські (Вироби хлібобулочні, зниженої вологості в асортименті)</w:t>
            </w:r>
          </w:p>
        </w:tc>
        <w:tc>
          <w:tcPr>
            <w:tcW w:w="1370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17,4</w:t>
            </w:r>
          </w:p>
        </w:tc>
        <w:tc>
          <w:tcPr>
            <w:tcW w:w="1395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0,0</w:t>
            </w:r>
          </w:p>
        </w:tc>
      </w:tr>
      <w:tr w:rsidR="00E24002" w:rsidRPr="00DB6A34" w:rsidTr="00DB6A34">
        <w:trPr>
          <w:trHeight w:val="70"/>
        </w:trPr>
        <w:tc>
          <w:tcPr>
            <w:tcW w:w="1763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№ 20/30-е від 12.01.17</w:t>
            </w:r>
          </w:p>
        </w:tc>
        <w:tc>
          <w:tcPr>
            <w:tcW w:w="2958" w:type="dxa"/>
          </w:tcPr>
          <w:p w:rsidR="00E24002" w:rsidRPr="00DB6A34" w:rsidRDefault="00E24002" w:rsidP="00DB6A34">
            <w:r w:rsidRPr="00DB6A34">
              <w:t>ФОП Кондрашова І.П.</w:t>
            </w:r>
          </w:p>
        </w:tc>
        <w:tc>
          <w:tcPr>
            <w:tcW w:w="3242" w:type="dxa"/>
          </w:tcPr>
          <w:p w:rsidR="00E24002" w:rsidRPr="00DB6A34" w:rsidRDefault="00E24002" w:rsidP="00DB6A34">
            <w:r w:rsidRPr="00DB6A34">
              <w:t>Оброблені фрукти та горіхи (Сухофрукти та повидло в асортименті)</w:t>
            </w:r>
          </w:p>
        </w:tc>
        <w:tc>
          <w:tcPr>
            <w:tcW w:w="1370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21,5</w:t>
            </w:r>
          </w:p>
        </w:tc>
        <w:tc>
          <w:tcPr>
            <w:tcW w:w="1395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8,1</w:t>
            </w:r>
          </w:p>
        </w:tc>
      </w:tr>
      <w:tr w:rsidR="00E24002" w:rsidRPr="00DB6A34" w:rsidTr="00DB6A34">
        <w:trPr>
          <w:trHeight w:val="70"/>
        </w:trPr>
        <w:tc>
          <w:tcPr>
            <w:tcW w:w="1763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№ 21/30-е від 17.01.17</w:t>
            </w:r>
          </w:p>
        </w:tc>
        <w:tc>
          <w:tcPr>
            <w:tcW w:w="2958" w:type="dxa"/>
          </w:tcPr>
          <w:p w:rsidR="00E24002" w:rsidRPr="00DB6A34" w:rsidRDefault="00E24002" w:rsidP="00DB6A34">
            <w:r w:rsidRPr="00DB6A34">
              <w:t>ТОВ "ТБ "АТТІС"</w:t>
            </w:r>
          </w:p>
        </w:tc>
        <w:tc>
          <w:tcPr>
            <w:tcW w:w="3242" w:type="dxa"/>
          </w:tcPr>
          <w:p w:rsidR="00E24002" w:rsidRPr="00DB6A34" w:rsidRDefault="00E24002" w:rsidP="00DB6A34">
            <w:r w:rsidRPr="00DB6A34">
              <w:t>Фруктові та овочеві соки (Сік фруктовий, сік томатний)</w:t>
            </w:r>
          </w:p>
        </w:tc>
        <w:tc>
          <w:tcPr>
            <w:tcW w:w="1370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39,7</w:t>
            </w:r>
          </w:p>
        </w:tc>
        <w:tc>
          <w:tcPr>
            <w:tcW w:w="1395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39,7</w:t>
            </w:r>
          </w:p>
        </w:tc>
      </w:tr>
      <w:tr w:rsidR="00E24002" w:rsidRPr="00DB6A34" w:rsidTr="00DB6A34">
        <w:trPr>
          <w:trHeight w:val="70"/>
        </w:trPr>
        <w:tc>
          <w:tcPr>
            <w:tcW w:w="1763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№ 22/30-т від 17.01.17</w:t>
            </w:r>
          </w:p>
        </w:tc>
        <w:tc>
          <w:tcPr>
            <w:tcW w:w="2958" w:type="dxa"/>
          </w:tcPr>
          <w:p w:rsidR="00E24002" w:rsidRPr="00DB6A34" w:rsidRDefault="00E24002" w:rsidP="00DB6A34">
            <w:r w:rsidRPr="00DB6A34">
              <w:t>ТОВ "ТБ "АТТІС"</w:t>
            </w:r>
          </w:p>
        </w:tc>
        <w:tc>
          <w:tcPr>
            <w:tcW w:w="3242" w:type="dxa"/>
          </w:tcPr>
          <w:p w:rsidR="00E24002" w:rsidRPr="00DB6A34" w:rsidRDefault="00E24002" w:rsidP="00DB6A34">
            <w:r w:rsidRPr="00DB6A34">
              <w:t>Морожена риба (Морожена риба)</w:t>
            </w:r>
          </w:p>
        </w:tc>
        <w:tc>
          <w:tcPr>
            <w:tcW w:w="1370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99,5</w:t>
            </w:r>
          </w:p>
        </w:tc>
        <w:tc>
          <w:tcPr>
            <w:tcW w:w="1395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12,4</w:t>
            </w:r>
          </w:p>
        </w:tc>
      </w:tr>
      <w:tr w:rsidR="00E24002" w:rsidRPr="00DB6A34" w:rsidTr="00DB6A34">
        <w:trPr>
          <w:trHeight w:val="70"/>
        </w:trPr>
        <w:tc>
          <w:tcPr>
            <w:tcW w:w="1763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№ 23/30-т від 16.01.17</w:t>
            </w:r>
          </w:p>
        </w:tc>
        <w:tc>
          <w:tcPr>
            <w:tcW w:w="2958" w:type="dxa"/>
          </w:tcPr>
          <w:p w:rsidR="00E24002" w:rsidRPr="00DB6A34" w:rsidRDefault="00E24002" w:rsidP="00DB6A34">
            <w:r w:rsidRPr="00DB6A34">
              <w:t>ТОВ "Дніпровський хлібокомбінат № 5"</w:t>
            </w:r>
          </w:p>
        </w:tc>
        <w:tc>
          <w:tcPr>
            <w:tcW w:w="3242" w:type="dxa"/>
          </w:tcPr>
          <w:p w:rsidR="00E24002" w:rsidRPr="00DB6A34" w:rsidRDefault="00E24002" w:rsidP="00DB6A34">
            <w:r w:rsidRPr="00DB6A34">
              <w:t>Хлібопродукти (Вироби хлібобулочні різних найменувань)</w:t>
            </w:r>
          </w:p>
        </w:tc>
        <w:tc>
          <w:tcPr>
            <w:tcW w:w="1370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133,9</w:t>
            </w:r>
          </w:p>
        </w:tc>
        <w:tc>
          <w:tcPr>
            <w:tcW w:w="1395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11,7</w:t>
            </w:r>
          </w:p>
        </w:tc>
      </w:tr>
      <w:tr w:rsidR="00E24002" w:rsidRPr="00DB6A34" w:rsidTr="00DB6A34">
        <w:trPr>
          <w:trHeight w:val="70"/>
        </w:trPr>
        <w:tc>
          <w:tcPr>
            <w:tcW w:w="1763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№ 24/30-т від 23.01.17</w:t>
            </w:r>
          </w:p>
        </w:tc>
        <w:tc>
          <w:tcPr>
            <w:tcW w:w="2958" w:type="dxa"/>
          </w:tcPr>
          <w:p w:rsidR="00E24002" w:rsidRPr="00DB6A34" w:rsidRDefault="00E24002" w:rsidP="00DB6A34">
            <w:r w:rsidRPr="00DB6A34">
              <w:t>ТОВ "ТБ "АТТІС"</w:t>
            </w:r>
          </w:p>
        </w:tc>
        <w:tc>
          <w:tcPr>
            <w:tcW w:w="3242" w:type="dxa"/>
          </w:tcPr>
          <w:p w:rsidR="00E24002" w:rsidRPr="00DB6A34" w:rsidRDefault="00E24002" w:rsidP="00DB6A34">
            <w:pPr>
              <w:rPr>
                <w:color w:val="000000"/>
              </w:rPr>
            </w:pPr>
            <w:r w:rsidRPr="00DB6A34">
              <w:rPr>
                <w:color w:val="000000"/>
              </w:rPr>
              <w:t>Сирні продукти (сир сичужний та кисломолочний сир)</w:t>
            </w:r>
          </w:p>
        </w:tc>
        <w:tc>
          <w:tcPr>
            <w:tcW w:w="1370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80,2</w:t>
            </w:r>
          </w:p>
        </w:tc>
        <w:tc>
          <w:tcPr>
            <w:tcW w:w="1395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4,6</w:t>
            </w:r>
          </w:p>
        </w:tc>
      </w:tr>
      <w:tr w:rsidR="00E24002" w:rsidRPr="00DB6A34" w:rsidTr="00DB6A34">
        <w:trPr>
          <w:trHeight w:val="70"/>
        </w:trPr>
        <w:tc>
          <w:tcPr>
            <w:tcW w:w="1763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№ 25/30-т від 23.01.17</w:t>
            </w:r>
          </w:p>
        </w:tc>
        <w:tc>
          <w:tcPr>
            <w:tcW w:w="2958" w:type="dxa"/>
          </w:tcPr>
          <w:p w:rsidR="00E24002" w:rsidRPr="00DB6A34" w:rsidRDefault="00E24002" w:rsidP="00DB6A34">
            <w:r w:rsidRPr="00DB6A34">
              <w:t>ТОВ "ТБ "АТТІС"</w:t>
            </w:r>
          </w:p>
        </w:tc>
        <w:tc>
          <w:tcPr>
            <w:tcW w:w="3242" w:type="dxa"/>
          </w:tcPr>
          <w:p w:rsidR="00E24002" w:rsidRPr="00DB6A34" w:rsidRDefault="00E24002" w:rsidP="00DB6A34">
            <w:r w:rsidRPr="00DB6A34">
              <w:t>Вершкове масло (масло вершкове)</w:t>
            </w:r>
          </w:p>
        </w:tc>
        <w:tc>
          <w:tcPr>
            <w:tcW w:w="1370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34,6</w:t>
            </w:r>
          </w:p>
        </w:tc>
        <w:tc>
          <w:tcPr>
            <w:tcW w:w="1395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0,0</w:t>
            </w:r>
          </w:p>
        </w:tc>
      </w:tr>
      <w:tr w:rsidR="00E24002" w:rsidRPr="00DB6A34" w:rsidTr="00DB6A34">
        <w:trPr>
          <w:trHeight w:val="70"/>
        </w:trPr>
        <w:tc>
          <w:tcPr>
            <w:tcW w:w="1763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№ 3916 від 26.01.17</w:t>
            </w:r>
          </w:p>
        </w:tc>
        <w:tc>
          <w:tcPr>
            <w:tcW w:w="2958" w:type="dxa"/>
          </w:tcPr>
          <w:p w:rsidR="00E24002" w:rsidRPr="00DB6A34" w:rsidRDefault="00E24002" w:rsidP="00DB6A34">
            <w:r w:rsidRPr="00DB6A34">
              <w:t xml:space="preserve">ТОВ «ОТК Спутник» </w:t>
            </w:r>
          </w:p>
        </w:tc>
        <w:tc>
          <w:tcPr>
            <w:tcW w:w="3242" w:type="dxa"/>
          </w:tcPr>
          <w:p w:rsidR="00E24002" w:rsidRPr="00DB6A34" w:rsidRDefault="00E24002" w:rsidP="00DB6A34">
            <w:r w:rsidRPr="00DB6A34">
              <w:t xml:space="preserve">Йогурти та інші ферментовані молочні продукти </w:t>
            </w:r>
            <w:r w:rsidRPr="00DB6A34">
              <w:rPr>
                <w:color w:val="000000"/>
              </w:rPr>
              <w:t xml:space="preserve"> (</w:t>
            </w:r>
            <w:r w:rsidRPr="00DB6A34">
              <w:t>Продукти молочні в асортименті</w:t>
            </w:r>
            <w:r w:rsidRPr="00DB6A34">
              <w:rPr>
                <w:color w:val="000000"/>
              </w:rPr>
              <w:t>)</w:t>
            </w:r>
          </w:p>
        </w:tc>
        <w:tc>
          <w:tcPr>
            <w:tcW w:w="1370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18,9</w:t>
            </w:r>
          </w:p>
        </w:tc>
        <w:tc>
          <w:tcPr>
            <w:tcW w:w="1395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00,0</w:t>
            </w:r>
          </w:p>
        </w:tc>
      </w:tr>
      <w:tr w:rsidR="00E24002" w:rsidRPr="00DB6A34" w:rsidTr="00DB6A34">
        <w:trPr>
          <w:trHeight w:val="70"/>
        </w:trPr>
        <w:tc>
          <w:tcPr>
            <w:tcW w:w="1763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№ 27/30-е від 31.01.17</w:t>
            </w:r>
          </w:p>
        </w:tc>
        <w:tc>
          <w:tcPr>
            <w:tcW w:w="2958" w:type="dxa"/>
          </w:tcPr>
          <w:p w:rsidR="00E24002" w:rsidRPr="00DB6A34" w:rsidRDefault="00E24002" w:rsidP="00DB6A34">
            <w:r w:rsidRPr="00DB6A34">
              <w:t>ФОП Колесник Т.М.</w:t>
            </w:r>
          </w:p>
        </w:tc>
        <w:tc>
          <w:tcPr>
            <w:tcW w:w="3242" w:type="dxa"/>
          </w:tcPr>
          <w:p w:rsidR="00E24002" w:rsidRPr="00DB6A34" w:rsidRDefault="00E24002" w:rsidP="00DB6A34">
            <w:r w:rsidRPr="00DB6A34">
              <w:t>Оброблені овочі (Горох колотий, шліфований, квасоля біла)</w:t>
            </w:r>
          </w:p>
        </w:tc>
        <w:tc>
          <w:tcPr>
            <w:tcW w:w="1370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6,4</w:t>
            </w:r>
          </w:p>
        </w:tc>
        <w:tc>
          <w:tcPr>
            <w:tcW w:w="1395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</w:p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0,0</w:t>
            </w:r>
          </w:p>
        </w:tc>
      </w:tr>
      <w:tr w:rsidR="00E24002" w:rsidRPr="00DB6A34" w:rsidTr="00DB6A34">
        <w:trPr>
          <w:trHeight w:val="70"/>
        </w:trPr>
        <w:tc>
          <w:tcPr>
            <w:tcW w:w="1763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№ 3915 від 26.01.17</w:t>
            </w:r>
          </w:p>
        </w:tc>
        <w:tc>
          <w:tcPr>
            <w:tcW w:w="2958" w:type="dxa"/>
          </w:tcPr>
          <w:p w:rsidR="00E24002" w:rsidRPr="00DB6A34" w:rsidRDefault="00E24002" w:rsidP="00DB6A34">
            <w:r w:rsidRPr="00DB6A34">
              <w:t xml:space="preserve">ТОВ «ОТК Спутник» </w:t>
            </w:r>
          </w:p>
        </w:tc>
        <w:tc>
          <w:tcPr>
            <w:tcW w:w="3242" w:type="dxa"/>
          </w:tcPr>
          <w:p w:rsidR="00E24002" w:rsidRPr="00DB6A34" w:rsidRDefault="00E24002" w:rsidP="00DB6A34">
            <w:r w:rsidRPr="00DB6A34">
              <w:t>Молоко (молоко коров’яче жирністю 3,2% пастеризоване)</w:t>
            </w:r>
          </w:p>
        </w:tc>
        <w:tc>
          <w:tcPr>
            <w:tcW w:w="1370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12,5</w:t>
            </w:r>
          </w:p>
        </w:tc>
        <w:tc>
          <w:tcPr>
            <w:tcW w:w="1395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0,0</w:t>
            </w:r>
          </w:p>
        </w:tc>
      </w:tr>
      <w:tr w:rsidR="00E24002" w:rsidRPr="00DB6A34" w:rsidTr="00DB6A34">
        <w:trPr>
          <w:trHeight w:val="70"/>
        </w:trPr>
        <w:tc>
          <w:tcPr>
            <w:tcW w:w="1763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№ 29/30-е від 31.01.17</w:t>
            </w:r>
          </w:p>
        </w:tc>
        <w:tc>
          <w:tcPr>
            <w:tcW w:w="2958" w:type="dxa"/>
          </w:tcPr>
          <w:p w:rsidR="00E24002" w:rsidRPr="00DB6A34" w:rsidRDefault="00E24002" w:rsidP="00DB6A34">
            <w:r w:rsidRPr="00DB6A34">
              <w:t>ТОВ "ТБ "АТТІС"</w:t>
            </w:r>
          </w:p>
        </w:tc>
        <w:tc>
          <w:tcPr>
            <w:tcW w:w="3242" w:type="dxa"/>
          </w:tcPr>
          <w:p w:rsidR="00E24002" w:rsidRPr="00DB6A34" w:rsidRDefault="00E24002" w:rsidP="00DB6A34">
            <w:r w:rsidRPr="00DB6A34">
              <w:t>Маргарин та подібні продукти (маргарин м’який, середньо-калорійний)</w:t>
            </w:r>
          </w:p>
        </w:tc>
        <w:tc>
          <w:tcPr>
            <w:tcW w:w="1370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4,1</w:t>
            </w:r>
          </w:p>
        </w:tc>
        <w:tc>
          <w:tcPr>
            <w:tcW w:w="1395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0,0</w:t>
            </w:r>
          </w:p>
        </w:tc>
      </w:tr>
      <w:tr w:rsidR="00E24002" w:rsidRPr="00DB6A34" w:rsidTr="00DB6A34">
        <w:trPr>
          <w:trHeight w:val="70"/>
        </w:trPr>
        <w:tc>
          <w:tcPr>
            <w:tcW w:w="1763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№ 01/40 від 20.01.17</w:t>
            </w:r>
          </w:p>
        </w:tc>
        <w:tc>
          <w:tcPr>
            <w:tcW w:w="2958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Підприємство Астри" ЗМГОТРІ "Общее дело"</w:t>
            </w:r>
          </w:p>
        </w:tc>
        <w:tc>
          <w:tcPr>
            <w:tcW w:w="3242" w:type="dxa"/>
          </w:tcPr>
          <w:p w:rsidR="00E24002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Технічне обслуговування і ремонт офісної техніки</w:t>
            </w:r>
          </w:p>
          <w:p w:rsidR="00E24002" w:rsidRPr="00DB6A34" w:rsidRDefault="00E24002" w:rsidP="00DB6A34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2,1</w:t>
            </w:r>
          </w:p>
        </w:tc>
        <w:tc>
          <w:tcPr>
            <w:tcW w:w="1395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2,1</w:t>
            </w:r>
          </w:p>
        </w:tc>
      </w:tr>
      <w:tr w:rsidR="00E24002" w:rsidRPr="00DB6A34" w:rsidTr="00DB6A34">
        <w:trPr>
          <w:trHeight w:val="70"/>
        </w:trPr>
        <w:tc>
          <w:tcPr>
            <w:tcW w:w="1763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№ 2020/23 від 12.01.17</w:t>
            </w:r>
          </w:p>
        </w:tc>
        <w:tc>
          <w:tcPr>
            <w:tcW w:w="2958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ВАТ «Запоріжжяобленерго»</w:t>
            </w:r>
          </w:p>
        </w:tc>
        <w:tc>
          <w:tcPr>
            <w:tcW w:w="3242" w:type="dxa"/>
          </w:tcPr>
          <w:p w:rsidR="00E24002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Пломбування електролічильника</w:t>
            </w:r>
          </w:p>
          <w:p w:rsidR="00E24002" w:rsidRPr="00DB6A34" w:rsidRDefault="00E24002" w:rsidP="00DB6A34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0,4</w:t>
            </w:r>
          </w:p>
        </w:tc>
      </w:tr>
      <w:tr w:rsidR="00E24002" w:rsidRPr="00DB6A34" w:rsidTr="00DB6A34">
        <w:trPr>
          <w:trHeight w:val="70"/>
        </w:trPr>
        <w:tc>
          <w:tcPr>
            <w:tcW w:w="1763" w:type="dxa"/>
          </w:tcPr>
          <w:p w:rsidR="00E24002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№ 3 від 24.01.17</w:t>
            </w:r>
          </w:p>
          <w:p w:rsidR="00E24002" w:rsidRPr="00DB6A34" w:rsidRDefault="00E24002" w:rsidP="00DB6A34">
            <w:pPr>
              <w:rPr>
                <w:lang w:val="uk-UA"/>
              </w:rPr>
            </w:pPr>
          </w:p>
        </w:tc>
        <w:tc>
          <w:tcPr>
            <w:tcW w:w="2958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ТОВ "Теплотехник и К"</w:t>
            </w:r>
          </w:p>
        </w:tc>
        <w:tc>
          <w:tcPr>
            <w:tcW w:w="3242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Поточний ремонт вузла обліку тепла ТМКУ 600</w:t>
            </w:r>
          </w:p>
        </w:tc>
        <w:tc>
          <w:tcPr>
            <w:tcW w:w="1370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1,2</w:t>
            </w:r>
          </w:p>
        </w:tc>
      </w:tr>
      <w:tr w:rsidR="00E24002" w:rsidRPr="00DB6A34" w:rsidTr="00DB6A34">
        <w:trPr>
          <w:trHeight w:val="70"/>
        </w:trPr>
        <w:tc>
          <w:tcPr>
            <w:tcW w:w="1763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№ 01/71-т від 27.12.16</w:t>
            </w:r>
          </w:p>
        </w:tc>
        <w:tc>
          <w:tcPr>
            <w:tcW w:w="2958" w:type="dxa"/>
          </w:tcPr>
          <w:p w:rsidR="00E24002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КП «Соцкомуненергія» ЗОР</w:t>
            </w:r>
          </w:p>
          <w:p w:rsidR="00E24002" w:rsidRPr="00DB6A34" w:rsidRDefault="00E24002" w:rsidP="00DB6A34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Пара та гаряча вода</w:t>
            </w:r>
          </w:p>
        </w:tc>
        <w:tc>
          <w:tcPr>
            <w:tcW w:w="1370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1673,9</w:t>
            </w:r>
          </w:p>
        </w:tc>
        <w:tc>
          <w:tcPr>
            <w:tcW w:w="1395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128,6</w:t>
            </w:r>
          </w:p>
        </w:tc>
      </w:tr>
      <w:tr w:rsidR="00E24002" w:rsidRPr="00DB6A34" w:rsidTr="00C05365">
        <w:tc>
          <w:tcPr>
            <w:tcW w:w="1763" w:type="dxa"/>
            <w:vAlign w:val="center"/>
          </w:tcPr>
          <w:p w:rsidR="00E24002" w:rsidRPr="00DB6A34" w:rsidRDefault="00E24002" w:rsidP="00C05365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E24002" w:rsidRPr="00DB6A34" w:rsidRDefault="00E24002" w:rsidP="00C05365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E24002" w:rsidRPr="00DB6A34" w:rsidRDefault="00E24002" w:rsidP="00C05365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E24002" w:rsidRPr="00DB6A34" w:rsidRDefault="00E24002" w:rsidP="00C05365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E24002" w:rsidRPr="00DB6A34" w:rsidRDefault="00E24002" w:rsidP="00C05365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5</w:t>
            </w:r>
          </w:p>
        </w:tc>
      </w:tr>
      <w:tr w:rsidR="00E24002" w:rsidRPr="00DB6A34" w:rsidTr="00DB6A34">
        <w:trPr>
          <w:trHeight w:val="70"/>
        </w:trPr>
        <w:tc>
          <w:tcPr>
            <w:tcW w:w="1763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№ 93 від 29.12.16</w:t>
            </w:r>
          </w:p>
        </w:tc>
        <w:tc>
          <w:tcPr>
            <w:tcW w:w="2958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ВАТ «Запоріжжяобленерго»</w:t>
            </w:r>
          </w:p>
        </w:tc>
        <w:tc>
          <w:tcPr>
            <w:tcW w:w="3242" w:type="dxa"/>
          </w:tcPr>
          <w:p w:rsidR="00E24002" w:rsidRPr="00DB6A34" w:rsidRDefault="00E24002" w:rsidP="00DB6A34">
            <w:pPr>
              <w:rPr>
                <w:lang w:val="uk-UA"/>
              </w:rPr>
            </w:pPr>
            <w:r w:rsidRPr="00DB6A34">
              <w:rPr>
                <w:lang w:val="uk-UA"/>
              </w:rPr>
              <w:t>Енергія електрична</w:t>
            </w:r>
          </w:p>
        </w:tc>
        <w:tc>
          <w:tcPr>
            <w:tcW w:w="1370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1502,0</w:t>
            </w:r>
          </w:p>
        </w:tc>
        <w:tc>
          <w:tcPr>
            <w:tcW w:w="1395" w:type="dxa"/>
            <w:vAlign w:val="center"/>
          </w:tcPr>
          <w:p w:rsidR="00E24002" w:rsidRPr="00DB6A34" w:rsidRDefault="00E24002" w:rsidP="00DB6A34">
            <w:pPr>
              <w:jc w:val="center"/>
              <w:rPr>
                <w:lang w:val="uk-UA"/>
              </w:rPr>
            </w:pPr>
            <w:r w:rsidRPr="00DB6A34">
              <w:rPr>
                <w:lang w:val="uk-UA"/>
              </w:rPr>
              <w:t>81,7</w:t>
            </w:r>
          </w:p>
        </w:tc>
      </w:tr>
      <w:tr w:rsidR="00E24002" w:rsidRPr="00DB6A34" w:rsidTr="00751764"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:rsidR="00E24002" w:rsidRPr="00DB6A34" w:rsidRDefault="00E24002" w:rsidP="00751764">
            <w:pPr>
              <w:rPr>
                <w:lang w:val="uk-UA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</w:tcPr>
          <w:p w:rsidR="00E24002" w:rsidRPr="00DB6A34" w:rsidRDefault="00E24002" w:rsidP="00751764">
            <w:pPr>
              <w:rPr>
                <w:lang w:val="uk-UA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E24002" w:rsidRPr="00DB6A34" w:rsidRDefault="00E24002" w:rsidP="00751764">
            <w:pPr>
              <w:rPr>
                <w:lang w:val="uk-UA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002" w:rsidRPr="00DB6A34" w:rsidRDefault="00E24002" w:rsidP="005A5A3C">
            <w:pPr>
              <w:jc w:val="center"/>
              <w:rPr>
                <w:lang w:val="uk-UA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002" w:rsidRPr="00DB6A34" w:rsidRDefault="00E24002" w:rsidP="005A5A3C">
            <w:pPr>
              <w:jc w:val="center"/>
              <w:rPr>
                <w:lang w:val="uk-UA"/>
              </w:rPr>
            </w:pPr>
          </w:p>
        </w:tc>
      </w:tr>
      <w:tr w:rsidR="00E24002" w:rsidRPr="00DB6A34" w:rsidTr="00462A34"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002" w:rsidRPr="00DB6A34" w:rsidRDefault="00E24002" w:rsidP="005A5A3C">
            <w:pPr>
              <w:rPr>
                <w:lang w:val="uk-UA"/>
              </w:rPr>
            </w:pPr>
            <w:r w:rsidRPr="00DB6A34">
              <w:rPr>
                <w:lang w:val="uk-UA"/>
              </w:rPr>
              <w:t>Керівник: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E24002" w:rsidRPr="00DB6A34" w:rsidRDefault="00E24002" w:rsidP="005A5A3C">
            <w:pPr>
              <w:rPr>
                <w:lang w:val="uk-UA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002" w:rsidRPr="00DB6A34" w:rsidRDefault="00E24002" w:rsidP="005A5A3C">
            <w:pPr>
              <w:rPr>
                <w:lang w:val="uk-UA"/>
              </w:rPr>
            </w:pPr>
            <w:r w:rsidRPr="00DB6A34">
              <w:rPr>
                <w:lang w:val="uk-UA"/>
              </w:rPr>
              <w:t>О.С.Надточій</w:t>
            </w:r>
          </w:p>
        </w:tc>
      </w:tr>
      <w:tr w:rsidR="00E24002" w:rsidRPr="00DB6A34" w:rsidTr="00462A34"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002" w:rsidRPr="00DB6A34" w:rsidRDefault="00E24002" w:rsidP="005A5A3C">
            <w:pPr>
              <w:rPr>
                <w:lang w:val="uk-UA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E24002" w:rsidRPr="00DB6A34" w:rsidRDefault="00E24002" w:rsidP="005A5A3C">
            <w:pPr>
              <w:rPr>
                <w:lang w:val="uk-UA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002" w:rsidRPr="00DB6A34" w:rsidRDefault="00E24002" w:rsidP="005A5A3C">
            <w:pPr>
              <w:rPr>
                <w:lang w:val="uk-UA"/>
              </w:rPr>
            </w:pPr>
          </w:p>
        </w:tc>
      </w:tr>
      <w:tr w:rsidR="00E24002" w:rsidRPr="00DB6A34" w:rsidTr="00462A34"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002" w:rsidRPr="00DB6A34" w:rsidRDefault="00E24002" w:rsidP="005A5A3C">
            <w:pPr>
              <w:rPr>
                <w:lang w:val="uk-UA"/>
              </w:rPr>
            </w:pPr>
            <w:r w:rsidRPr="00DB6A34">
              <w:rPr>
                <w:lang w:val="uk-UA"/>
              </w:rPr>
              <w:t>Виконавець: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E24002" w:rsidRPr="00DB6A34" w:rsidRDefault="00E24002" w:rsidP="005A5A3C">
            <w:pPr>
              <w:rPr>
                <w:lang w:val="uk-UA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002" w:rsidRPr="00DB6A34" w:rsidRDefault="00E24002" w:rsidP="005A5A3C">
            <w:pPr>
              <w:rPr>
                <w:lang w:val="uk-UA"/>
              </w:rPr>
            </w:pPr>
            <w:r w:rsidRPr="00DB6A34">
              <w:rPr>
                <w:lang w:val="uk-UA"/>
              </w:rPr>
              <w:t>О.В.Маменко</w:t>
            </w:r>
          </w:p>
        </w:tc>
      </w:tr>
      <w:tr w:rsidR="00E24002" w:rsidRPr="00DB6A34" w:rsidTr="00462A34"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002" w:rsidRPr="00DB6A34" w:rsidRDefault="00E24002" w:rsidP="005A5A3C">
            <w:pPr>
              <w:rPr>
                <w:lang w:val="uk-UA"/>
              </w:rPr>
            </w:pPr>
            <w:r w:rsidRPr="00DB6A34">
              <w:rPr>
                <w:lang w:val="uk-UA"/>
              </w:rPr>
              <w:t>Тел. 287-59-46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E24002" w:rsidRPr="00DB6A34" w:rsidRDefault="00E24002" w:rsidP="005A5A3C">
            <w:pPr>
              <w:rPr>
                <w:lang w:val="uk-UA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002" w:rsidRPr="00DB6A34" w:rsidRDefault="00E24002" w:rsidP="005A5A3C">
            <w:pPr>
              <w:jc w:val="center"/>
              <w:rPr>
                <w:lang w:val="uk-UA"/>
              </w:rPr>
            </w:pPr>
            <w:bookmarkStart w:id="0" w:name="_GoBack"/>
            <w:bookmarkEnd w:id="0"/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002" w:rsidRPr="00DB6A34" w:rsidRDefault="00E24002" w:rsidP="005A5A3C">
            <w:pPr>
              <w:jc w:val="center"/>
              <w:rPr>
                <w:lang w:val="uk-UA"/>
              </w:rPr>
            </w:pPr>
          </w:p>
        </w:tc>
      </w:tr>
    </w:tbl>
    <w:p w:rsidR="00E24002" w:rsidRPr="005A5A3C" w:rsidRDefault="00E24002">
      <w:pPr>
        <w:rPr>
          <w:lang w:val="uk-UA"/>
        </w:rPr>
      </w:pPr>
    </w:p>
    <w:sectPr w:rsidR="00E24002" w:rsidRPr="005A5A3C" w:rsidSect="00743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0CA8"/>
    <w:rsid w:val="000311C9"/>
    <w:rsid w:val="00065B35"/>
    <w:rsid w:val="000750C9"/>
    <w:rsid w:val="000A7AA3"/>
    <w:rsid w:val="001B4244"/>
    <w:rsid w:val="001F5DC5"/>
    <w:rsid w:val="002042A1"/>
    <w:rsid w:val="00267236"/>
    <w:rsid w:val="00274D0D"/>
    <w:rsid w:val="00277A1B"/>
    <w:rsid w:val="002846EE"/>
    <w:rsid w:val="002D6791"/>
    <w:rsid w:val="002F2E11"/>
    <w:rsid w:val="002F6652"/>
    <w:rsid w:val="002F77B1"/>
    <w:rsid w:val="00304311"/>
    <w:rsid w:val="0031296F"/>
    <w:rsid w:val="0032043E"/>
    <w:rsid w:val="00330F79"/>
    <w:rsid w:val="00374CAB"/>
    <w:rsid w:val="0038744C"/>
    <w:rsid w:val="003A3444"/>
    <w:rsid w:val="003B3C9E"/>
    <w:rsid w:val="003B6EDF"/>
    <w:rsid w:val="00415491"/>
    <w:rsid w:val="00417813"/>
    <w:rsid w:val="00436B53"/>
    <w:rsid w:val="00456F92"/>
    <w:rsid w:val="00462077"/>
    <w:rsid w:val="00462A34"/>
    <w:rsid w:val="0046547B"/>
    <w:rsid w:val="004A75EB"/>
    <w:rsid w:val="004D645C"/>
    <w:rsid w:val="004F47DA"/>
    <w:rsid w:val="005923BF"/>
    <w:rsid w:val="00592DA6"/>
    <w:rsid w:val="005A5A3C"/>
    <w:rsid w:val="005F7EDF"/>
    <w:rsid w:val="00600734"/>
    <w:rsid w:val="006656A5"/>
    <w:rsid w:val="006A0CA8"/>
    <w:rsid w:val="006B53CB"/>
    <w:rsid w:val="006C7F54"/>
    <w:rsid w:val="006D0110"/>
    <w:rsid w:val="006E10F9"/>
    <w:rsid w:val="006F2B66"/>
    <w:rsid w:val="0071069D"/>
    <w:rsid w:val="00743825"/>
    <w:rsid w:val="00750B2F"/>
    <w:rsid w:val="00751764"/>
    <w:rsid w:val="00753303"/>
    <w:rsid w:val="00770FC3"/>
    <w:rsid w:val="008677DA"/>
    <w:rsid w:val="008821DD"/>
    <w:rsid w:val="008C496A"/>
    <w:rsid w:val="008C70FC"/>
    <w:rsid w:val="0090707A"/>
    <w:rsid w:val="0094123C"/>
    <w:rsid w:val="009C5C6F"/>
    <w:rsid w:val="009F0B4E"/>
    <w:rsid w:val="00A02B2C"/>
    <w:rsid w:val="00A72523"/>
    <w:rsid w:val="00A821D4"/>
    <w:rsid w:val="00AA6560"/>
    <w:rsid w:val="00AE6090"/>
    <w:rsid w:val="00B17B5A"/>
    <w:rsid w:val="00B2149D"/>
    <w:rsid w:val="00B2382A"/>
    <w:rsid w:val="00B408E5"/>
    <w:rsid w:val="00B63DBA"/>
    <w:rsid w:val="00B67790"/>
    <w:rsid w:val="00BC3388"/>
    <w:rsid w:val="00C05365"/>
    <w:rsid w:val="00C12CCA"/>
    <w:rsid w:val="00C84E63"/>
    <w:rsid w:val="00C90E69"/>
    <w:rsid w:val="00D4068F"/>
    <w:rsid w:val="00D55795"/>
    <w:rsid w:val="00D77D3C"/>
    <w:rsid w:val="00DB2A98"/>
    <w:rsid w:val="00DB6A34"/>
    <w:rsid w:val="00E147DA"/>
    <w:rsid w:val="00E22259"/>
    <w:rsid w:val="00E24002"/>
    <w:rsid w:val="00E5486B"/>
    <w:rsid w:val="00E965CD"/>
    <w:rsid w:val="00EA6732"/>
    <w:rsid w:val="00EB0C56"/>
    <w:rsid w:val="00ED1669"/>
    <w:rsid w:val="00EE62DE"/>
    <w:rsid w:val="00F20B70"/>
    <w:rsid w:val="00F574A0"/>
    <w:rsid w:val="00F6634C"/>
    <w:rsid w:val="00F91D60"/>
    <w:rsid w:val="00FA4840"/>
    <w:rsid w:val="00FA67A4"/>
    <w:rsid w:val="00FD65AE"/>
    <w:rsid w:val="00FF0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F5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C7F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E965CD"/>
    <w:rPr>
      <w:rFonts w:cs="Times New Roman"/>
    </w:rPr>
  </w:style>
  <w:style w:type="character" w:customStyle="1" w:styleId="descrleftitem">
    <w:name w:val="descrleftitem"/>
    <w:basedOn w:val="DefaultParagraphFont"/>
    <w:uiPriority w:val="99"/>
    <w:rsid w:val="00E965C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62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80</TotalTime>
  <Pages>3</Pages>
  <Words>596</Words>
  <Characters>3401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subject/>
  <dc:creator>ekonom</dc:creator>
  <cp:keywords/>
  <dc:description/>
  <cp:lastModifiedBy>user</cp:lastModifiedBy>
  <cp:revision>18</cp:revision>
  <dcterms:created xsi:type="dcterms:W3CDTF">2016-02-03T06:03:00Z</dcterms:created>
  <dcterms:modified xsi:type="dcterms:W3CDTF">2017-02-17T12:03:00Z</dcterms:modified>
</cp:coreProperties>
</file>