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66" w:rsidRPr="00C90E69" w:rsidRDefault="00F94366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F94366" w:rsidRPr="00C90E69" w:rsidRDefault="00F94366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F94366" w:rsidRPr="00EA4646" w:rsidRDefault="00F94366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F94366" w:rsidRPr="00AB4A0B" w:rsidRDefault="00F94366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F94366" w:rsidRPr="00753303" w:rsidRDefault="00F94366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F94366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F94366" w:rsidRPr="00753303" w:rsidTr="006A4BC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F94366" w:rsidRPr="00753303" w:rsidTr="006A4BC7">
        <w:trPr>
          <w:gridAfter w:val="2"/>
          <w:wAfter w:w="32" w:type="dxa"/>
          <w:trHeight w:val="63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DD25A1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Default="00F94366" w:rsidP="00B438BC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F94366" w:rsidRPr="00753303" w:rsidRDefault="00F94366" w:rsidP="00B27781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B438BC" w:rsidRDefault="00F94366" w:rsidP="00DD25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B438BC" w:rsidRDefault="00F94366" w:rsidP="00B277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</w:tr>
      <w:tr w:rsidR="00F94366" w:rsidRPr="00753303" w:rsidTr="006A4BC7">
        <w:trPr>
          <w:gridAfter w:val="2"/>
          <w:wAfter w:w="32" w:type="dxa"/>
          <w:trHeight w:val="63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2862E8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B438BC" w:rsidRDefault="00F94366" w:rsidP="00E52C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B438BC" w:rsidRDefault="00F94366" w:rsidP="00E52C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</w:tr>
      <w:tr w:rsidR="00F94366" w:rsidRPr="00753303" w:rsidTr="006A4BC7">
        <w:trPr>
          <w:gridAfter w:val="2"/>
          <w:wAfter w:w="32" w:type="dxa"/>
          <w:trHeight w:val="63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2862E8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1369-2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23</w:t>
            </w:r>
            <w:r w:rsidRPr="00753303">
              <w:rPr>
                <w:lang w:val="uk-UA"/>
              </w:rPr>
              <w:t>.</w:t>
            </w:r>
            <w:r>
              <w:rPr>
                <w:lang w:val="uk-UA"/>
              </w:rPr>
              <w:t>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753303" w:rsidRDefault="00F94366" w:rsidP="00B277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Pr="00B438BC" w:rsidRDefault="00F94366" w:rsidP="002862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</w:t>
            </w:r>
          </w:p>
        </w:tc>
      </w:tr>
      <w:tr w:rsidR="00F94366" w:rsidRPr="00753303" w:rsidTr="006A4BC7">
        <w:trPr>
          <w:gridAfter w:val="2"/>
          <w:wAfter w:w="32" w:type="dxa"/>
          <w:trHeight w:val="63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753303" w:rsidRDefault="00F94366" w:rsidP="004641A4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Pr="00B27781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Default="00F94366" w:rsidP="002862E8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Default="00F94366" w:rsidP="00B277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Default="00F94366" w:rsidP="00B277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F94366" w:rsidRPr="00753303" w:rsidTr="006A4BC7">
        <w:trPr>
          <w:gridAfter w:val="2"/>
          <w:wAfter w:w="32" w:type="dxa"/>
          <w:trHeight w:val="63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66" w:rsidRPr="00AB4A0B" w:rsidRDefault="00F94366" w:rsidP="00E52C39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Pr="00B27781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366" w:rsidRDefault="00F94366" w:rsidP="00B27781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Default="00F94366" w:rsidP="00B277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366" w:rsidRDefault="00F94366" w:rsidP="00B277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F94366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F94366" w:rsidRPr="00110B04" w:rsidRDefault="00F94366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F94366" w:rsidRPr="00110B04" w:rsidRDefault="00F9436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F94366" w:rsidRPr="00110B04" w:rsidRDefault="00F9436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F94366" w:rsidRPr="00110B04" w:rsidRDefault="00F9436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F94366" w:rsidRDefault="00F94366" w:rsidP="00B27781">
            <w:pPr>
              <w:jc w:val="center"/>
              <w:rPr>
                <w:lang w:val="uk-UA"/>
              </w:rPr>
            </w:pPr>
          </w:p>
        </w:tc>
      </w:tr>
      <w:tr w:rsidR="00F94366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F94366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F94366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366" w:rsidRPr="006A4BC7" w:rsidRDefault="00F94366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F94366" w:rsidRPr="006A4BC7" w:rsidRDefault="00F94366" w:rsidP="006A4BC7">
      <w:pPr>
        <w:rPr>
          <w:sz w:val="28"/>
          <w:szCs w:val="28"/>
          <w:lang w:val="uk-UA"/>
        </w:rPr>
      </w:pPr>
    </w:p>
    <w:p w:rsidR="00F94366" w:rsidRPr="006A4BC7" w:rsidRDefault="00F94366" w:rsidP="009A3ECD">
      <w:pPr>
        <w:ind w:right="-545"/>
        <w:rPr>
          <w:sz w:val="28"/>
          <w:szCs w:val="28"/>
          <w:lang w:val="uk-UA"/>
        </w:rPr>
      </w:pPr>
    </w:p>
    <w:sectPr w:rsidR="00F94366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80A12"/>
    <w:rsid w:val="000C60A6"/>
    <w:rsid w:val="000D6457"/>
    <w:rsid w:val="000D6AF9"/>
    <w:rsid w:val="00110B04"/>
    <w:rsid w:val="00127A8B"/>
    <w:rsid w:val="0013134B"/>
    <w:rsid w:val="00140B97"/>
    <w:rsid w:val="0019065C"/>
    <w:rsid w:val="001A76F1"/>
    <w:rsid w:val="001B2FC5"/>
    <w:rsid w:val="001C212F"/>
    <w:rsid w:val="001F11A3"/>
    <w:rsid w:val="00224D97"/>
    <w:rsid w:val="002360CC"/>
    <w:rsid w:val="002361D7"/>
    <w:rsid w:val="00247BFD"/>
    <w:rsid w:val="0028456E"/>
    <w:rsid w:val="002862E8"/>
    <w:rsid w:val="002B2874"/>
    <w:rsid w:val="002C1962"/>
    <w:rsid w:val="003577B6"/>
    <w:rsid w:val="003754A7"/>
    <w:rsid w:val="003807C1"/>
    <w:rsid w:val="003910DA"/>
    <w:rsid w:val="00391AEB"/>
    <w:rsid w:val="003C38D6"/>
    <w:rsid w:val="003D50FD"/>
    <w:rsid w:val="003D7A4A"/>
    <w:rsid w:val="003F2D92"/>
    <w:rsid w:val="00400BA1"/>
    <w:rsid w:val="00426317"/>
    <w:rsid w:val="00433989"/>
    <w:rsid w:val="004641A4"/>
    <w:rsid w:val="004734FF"/>
    <w:rsid w:val="0049730C"/>
    <w:rsid w:val="004C43B4"/>
    <w:rsid w:val="004D6976"/>
    <w:rsid w:val="004F383B"/>
    <w:rsid w:val="00501B87"/>
    <w:rsid w:val="005075A8"/>
    <w:rsid w:val="005224AF"/>
    <w:rsid w:val="00524A35"/>
    <w:rsid w:val="005344E0"/>
    <w:rsid w:val="0057121E"/>
    <w:rsid w:val="005770D8"/>
    <w:rsid w:val="005812E5"/>
    <w:rsid w:val="005F1260"/>
    <w:rsid w:val="005F7B26"/>
    <w:rsid w:val="00644AE2"/>
    <w:rsid w:val="00691AEE"/>
    <w:rsid w:val="006929AA"/>
    <w:rsid w:val="006A477D"/>
    <w:rsid w:val="006A4BC7"/>
    <w:rsid w:val="006B7EE7"/>
    <w:rsid w:val="006E0EE0"/>
    <w:rsid w:val="0071554F"/>
    <w:rsid w:val="00724DDB"/>
    <w:rsid w:val="007309DE"/>
    <w:rsid w:val="00735B8F"/>
    <w:rsid w:val="00743069"/>
    <w:rsid w:val="0074681E"/>
    <w:rsid w:val="00753303"/>
    <w:rsid w:val="007A7F5E"/>
    <w:rsid w:val="00813F27"/>
    <w:rsid w:val="0084000B"/>
    <w:rsid w:val="008526E4"/>
    <w:rsid w:val="00853E3F"/>
    <w:rsid w:val="00864423"/>
    <w:rsid w:val="008647C3"/>
    <w:rsid w:val="008677DA"/>
    <w:rsid w:val="008707B1"/>
    <w:rsid w:val="008C0E01"/>
    <w:rsid w:val="00922656"/>
    <w:rsid w:val="00945B6B"/>
    <w:rsid w:val="00975B3A"/>
    <w:rsid w:val="0099198E"/>
    <w:rsid w:val="00996944"/>
    <w:rsid w:val="009A3ECD"/>
    <w:rsid w:val="009C5F72"/>
    <w:rsid w:val="009C7030"/>
    <w:rsid w:val="009D2D3D"/>
    <w:rsid w:val="00A33010"/>
    <w:rsid w:val="00A35BA3"/>
    <w:rsid w:val="00A61D0F"/>
    <w:rsid w:val="00A64DD7"/>
    <w:rsid w:val="00A807EF"/>
    <w:rsid w:val="00AB306A"/>
    <w:rsid w:val="00AB4A0B"/>
    <w:rsid w:val="00AB521E"/>
    <w:rsid w:val="00AC210F"/>
    <w:rsid w:val="00AC5241"/>
    <w:rsid w:val="00AD26C7"/>
    <w:rsid w:val="00AF2BF3"/>
    <w:rsid w:val="00AF6FDE"/>
    <w:rsid w:val="00B12D6C"/>
    <w:rsid w:val="00B27781"/>
    <w:rsid w:val="00B438BC"/>
    <w:rsid w:val="00B44EE4"/>
    <w:rsid w:val="00B9478C"/>
    <w:rsid w:val="00B97CCA"/>
    <w:rsid w:val="00BD11CD"/>
    <w:rsid w:val="00BF4A95"/>
    <w:rsid w:val="00C0004D"/>
    <w:rsid w:val="00C20DB1"/>
    <w:rsid w:val="00C90E69"/>
    <w:rsid w:val="00CD4FC0"/>
    <w:rsid w:val="00D02E16"/>
    <w:rsid w:val="00D26778"/>
    <w:rsid w:val="00D32085"/>
    <w:rsid w:val="00D3346C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60613"/>
    <w:rsid w:val="00E63F26"/>
    <w:rsid w:val="00E77FAB"/>
    <w:rsid w:val="00E85DB5"/>
    <w:rsid w:val="00EA4646"/>
    <w:rsid w:val="00ED1AAF"/>
    <w:rsid w:val="00ED29E3"/>
    <w:rsid w:val="00ED3841"/>
    <w:rsid w:val="00EF1E04"/>
    <w:rsid w:val="00F07B0D"/>
    <w:rsid w:val="00F23535"/>
    <w:rsid w:val="00F3019A"/>
    <w:rsid w:val="00F3447A"/>
    <w:rsid w:val="00F925A1"/>
    <w:rsid w:val="00F94366"/>
    <w:rsid w:val="00FC5EEA"/>
    <w:rsid w:val="00FD3D64"/>
    <w:rsid w:val="00FD44E3"/>
    <w:rsid w:val="00FE3DBA"/>
    <w:rsid w:val="00FF37C6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20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151</Words>
  <Characters>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3</cp:revision>
  <dcterms:created xsi:type="dcterms:W3CDTF">2016-02-05T07:52:00Z</dcterms:created>
  <dcterms:modified xsi:type="dcterms:W3CDTF">2016-02-10T13:58:00Z</dcterms:modified>
</cp:coreProperties>
</file>