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23" w:rsidRPr="00C90E69" w:rsidRDefault="00354B23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354B23" w:rsidRPr="00C90E69" w:rsidRDefault="00354B23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354B23" w:rsidRPr="00EA4646" w:rsidRDefault="00354B23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354B23" w:rsidRPr="00AB4A0B" w:rsidRDefault="00354B23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354B23" w:rsidRPr="00753303" w:rsidRDefault="00354B23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354B23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354B23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354B23" w:rsidRPr="00753303" w:rsidRDefault="00354B23" w:rsidP="00D24622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B2326C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B438BC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B438BC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B438BC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C76E54" w:rsidRDefault="00354B23" w:rsidP="00D24622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B438BC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18,4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3235D4" w:rsidRDefault="00354B23" w:rsidP="00D24622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A54CC6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7,9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9875BE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  <w:p w:rsidR="00354B23" w:rsidRPr="00AB4A0B" w:rsidRDefault="00354B23" w:rsidP="00D24622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354B23" w:rsidRPr="00753303" w:rsidTr="00D2462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354B23" w:rsidRPr="00753303" w:rsidRDefault="00354B23" w:rsidP="00D24622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9875BE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354B23" w:rsidRPr="00753303" w:rsidRDefault="00354B23" w:rsidP="00D24622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75330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9875BE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t>20</w:t>
            </w:r>
            <w:r>
              <w:rPr>
                <w:lang w:val="uk-UA"/>
              </w:rPr>
              <w:t>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1C0AAF" w:rsidRDefault="00354B23" w:rsidP="00D24622">
            <w:pPr>
              <w:jc w:val="center"/>
            </w:pPr>
            <w:r>
              <w:rPr>
                <w:lang w:val="uk-UA"/>
              </w:rPr>
              <w:t>7,8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5,8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354B23" w:rsidRPr="00AF75D9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354B23" w:rsidRPr="00AF75D9" w:rsidRDefault="00354B23" w:rsidP="00D24622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  <w:p w:rsidR="00354B23" w:rsidRDefault="00354B23" w:rsidP="00D24622">
            <w:pPr>
              <w:rPr>
                <w:lang w:val="uk-UA"/>
              </w:rPr>
            </w:pPr>
          </w:p>
          <w:p w:rsidR="00354B23" w:rsidRPr="00AF75D9" w:rsidRDefault="00354B23" w:rsidP="00D24622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354B23" w:rsidRPr="00753303" w:rsidTr="00D2462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6C2E7F" w:rsidRDefault="00354B23" w:rsidP="00D24622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564E4C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AB4A0B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B27781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№123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4B289D" w:rsidRDefault="00354B23" w:rsidP="00D24622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36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07.07.2016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4B289D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Придбання марок та конвертів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Pr="002C62C5" w:rsidRDefault="00354B23" w:rsidP="00D24622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016/2016/</w:t>
            </w:r>
            <w:r>
              <w:rPr>
                <w:lang w:val="uk-UA"/>
              </w:rPr>
              <w:t>к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11.07.2016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Pr="006C2E7F" w:rsidRDefault="00354B23" w:rsidP="00D24622">
            <w:r>
              <w:t>ФОП «</w:t>
            </w:r>
            <w:r>
              <w:rPr>
                <w:lang w:val="uk-UA"/>
              </w:rPr>
              <w:t>Нішенко К.О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Послуги з  участі у короткотерміновому семінарі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F6557F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F6557F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3,</w:t>
            </w:r>
            <w:r>
              <w:rPr>
                <w:lang w:val="en-US"/>
              </w:rPr>
              <w:t>0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№30-02/16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придбання веб-камери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№04-712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 за абонентську скриньку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№30-04/16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29.07.2016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ФОП Смійчук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послуги розміщення сайту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354B23" w:rsidRPr="00753303" w:rsidTr="00816BE5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№21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09.08.2016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ФОП Гончаренко В.Ф.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автозапчастини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354B23" w:rsidRPr="00753303" w:rsidTr="00D2462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753303" w:rsidRDefault="00354B23" w:rsidP="00D2462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К-16465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07.09.2016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ТОВ «Компанія ПКС-Експрес»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тех.діагностику ксероксу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 46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13.09.2016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Оплата за тек.ремонт покришок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№32-03/16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2.08.2016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F6557F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F6557F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3,</w:t>
            </w:r>
            <w:r>
              <w:rPr>
                <w:lang w:val="en-US"/>
              </w:rPr>
              <w:t>0</w:t>
            </w:r>
          </w:p>
        </w:tc>
      </w:tr>
      <w:tr w:rsidR="00354B2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№326</w:t>
            </w:r>
          </w:p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Від  30.08.2016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ПАТ «Терно-граф»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B23" w:rsidRDefault="00354B23" w:rsidP="00D24622">
            <w:pPr>
              <w:rPr>
                <w:lang w:val="uk-UA"/>
              </w:rPr>
            </w:pPr>
            <w:r>
              <w:rPr>
                <w:lang w:val="uk-UA"/>
              </w:rPr>
              <w:t>«Виготовлення дорожня карта»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9B7EF0" w:rsidRDefault="00354B23" w:rsidP="00D246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B23" w:rsidRPr="00F6557F" w:rsidRDefault="00354B23" w:rsidP="00D2462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21,8</w:t>
            </w:r>
          </w:p>
        </w:tc>
      </w:tr>
      <w:tr w:rsidR="00354B23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354B23" w:rsidRPr="00110B04" w:rsidRDefault="00354B23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354B23" w:rsidRPr="00110B04" w:rsidRDefault="00354B23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354B23" w:rsidRPr="00110B04" w:rsidRDefault="00354B23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354B23" w:rsidRPr="00110B04" w:rsidRDefault="00354B23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354B23" w:rsidRDefault="00354B23" w:rsidP="00B27781">
            <w:pPr>
              <w:jc w:val="center"/>
              <w:rPr>
                <w:lang w:val="uk-UA"/>
              </w:rPr>
            </w:pPr>
          </w:p>
        </w:tc>
      </w:tr>
      <w:tr w:rsidR="00354B23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354B23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spacing w:after="24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354B23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354B23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23" w:rsidRPr="006A4BC7" w:rsidRDefault="00354B23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54B23" w:rsidRPr="006A4BC7" w:rsidRDefault="00354B23" w:rsidP="009A3ECD">
      <w:pPr>
        <w:ind w:right="-545"/>
        <w:rPr>
          <w:sz w:val="28"/>
          <w:szCs w:val="28"/>
          <w:lang w:val="uk-UA"/>
        </w:rPr>
      </w:pPr>
    </w:p>
    <w:sectPr w:rsidR="00354B23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26EF"/>
    <w:rsid w:val="00140B97"/>
    <w:rsid w:val="00153885"/>
    <w:rsid w:val="001720FC"/>
    <w:rsid w:val="0019065C"/>
    <w:rsid w:val="001A76F1"/>
    <w:rsid w:val="001B2FC5"/>
    <w:rsid w:val="001C0AAF"/>
    <w:rsid w:val="001C212F"/>
    <w:rsid w:val="001F11A3"/>
    <w:rsid w:val="001F4E50"/>
    <w:rsid w:val="00224D97"/>
    <w:rsid w:val="002360CC"/>
    <w:rsid w:val="002361D7"/>
    <w:rsid w:val="00247BFD"/>
    <w:rsid w:val="0028456E"/>
    <w:rsid w:val="002862E8"/>
    <w:rsid w:val="002B2874"/>
    <w:rsid w:val="002C1962"/>
    <w:rsid w:val="002C62C5"/>
    <w:rsid w:val="002E5F90"/>
    <w:rsid w:val="003235D4"/>
    <w:rsid w:val="00354B23"/>
    <w:rsid w:val="003577B6"/>
    <w:rsid w:val="00367E6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73B67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42AF9"/>
    <w:rsid w:val="005555C6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44AE2"/>
    <w:rsid w:val="00681447"/>
    <w:rsid w:val="00691AEE"/>
    <w:rsid w:val="006929AA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3759"/>
    <w:rsid w:val="0074681E"/>
    <w:rsid w:val="00753303"/>
    <w:rsid w:val="00754923"/>
    <w:rsid w:val="007A7F5E"/>
    <w:rsid w:val="00813F27"/>
    <w:rsid w:val="00816BE5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8D0415"/>
    <w:rsid w:val="00922656"/>
    <w:rsid w:val="00945B6B"/>
    <w:rsid w:val="00975B3A"/>
    <w:rsid w:val="00977D63"/>
    <w:rsid w:val="00980AFB"/>
    <w:rsid w:val="009875BE"/>
    <w:rsid w:val="0099198E"/>
    <w:rsid w:val="00996944"/>
    <w:rsid w:val="009A3ECD"/>
    <w:rsid w:val="009B7EF0"/>
    <w:rsid w:val="009C5F72"/>
    <w:rsid w:val="009C7030"/>
    <w:rsid w:val="009C71BA"/>
    <w:rsid w:val="009D2D3D"/>
    <w:rsid w:val="00A33010"/>
    <w:rsid w:val="00A35BA3"/>
    <w:rsid w:val="00A51C12"/>
    <w:rsid w:val="00A54CC6"/>
    <w:rsid w:val="00A61D0F"/>
    <w:rsid w:val="00A64DD7"/>
    <w:rsid w:val="00A807EF"/>
    <w:rsid w:val="00A84C2B"/>
    <w:rsid w:val="00AB306A"/>
    <w:rsid w:val="00AB4A0B"/>
    <w:rsid w:val="00AB521E"/>
    <w:rsid w:val="00AB7D2B"/>
    <w:rsid w:val="00AC210F"/>
    <w:rsid w:val="00AC5241"/>
    <w:rsid w:val="00AD26C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C71B9"/>
    <w:rsid w:val="00BD11CD"/>
    <w:rsid w:val="00BF4A95"/>
    <w:rsid w:val="00C0004D"/>
    <w:rsid w:val="00C20DB1"/>
    <w:rsid w:val="00C26C10"/>
    <w:rsid w:val="00C76E54"/>
    <w:rsid w:val="00C90E69"/>
    <w:rsid w:val="00CD4FC0"/>
    <w:rsid w:val="00D02E16"/>
    <w:rsid w:val="00D24622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40F90"/>
    <w:rsid w:val="00F6557F"/>
    <w:rsid w:val="00F75A63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8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840</Words>
  <Characters>4790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11</cp:revision>
  <dcterms:created xsi:type="dcterms:W3CDTF">2016-02-05T07:52:00Z</dcterms:created>
  <dcterms:modified xsi:type="dcterms:W3CDTF">2016-10-12T11:35:00Z</dcterms:modified>
</cp:coreProperties>
</file>