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4C" w:rsidRPr="005A5A3C" w:rsidRDefault="00F6634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F6634C" w:rsidRPr="005A5A3C" w:rsidRDefault="00F6634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F6634C" w:rsidRPr="005A5A3C" w:rsidRDefault="00F6634C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01.0</w:t>
      </w:r>
      <w:r>
        <w:rPr>
          <w:sz w:val="28"/>
          <w:szCs w:val="28"/>
          <w:lang w:val="uk-UA"/>
        </w:rPr>
        <w:t>4</w:t>
      </w:r>
      <w:r w:rsidRPr="005A5A3C">
        <w:rPr>
          <w:sz w:val="28"/>
          <w:szCs w:val="28"/>
          <w:lang w:val="uk-UA"/>
        </w:rPr>
        <w:t>.2016</w:t>
      </w:r>
    </w:p>
    <w:p w:rsidR="00F6634C" w:rsidRPr="005A5A3C" w:rsidRDefault="00F6634C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F6634C" w:rsidRPr="005A5A3C" w:rsidRDefault="00F6634C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F6634C" w:rsidRPr="005A5A3C" w:rsidRDefault="00F6634C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 xml:space="preserve">Виконавець договору </w:t>
            </w:r>
          </w:p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 xml:space="preserve">Виконання договору, </w:t>
            </w:r>
            <w:r w:rsidRPr="00462A34">
              <w:rPr>
                <w:lang w:val="uk-UA"/>
              </w:rPr>
              <w:br/>
              <w:t>тис. грн.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F47DA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«ВОГ РІТЕЙЛ»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«ВОГ РІТЕЙЛ»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«ВОГ РІТЕЙЛ»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t>клеї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6,1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107,5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21,4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18,7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Штори, портьєри, кухонні штори та тканинні жалюзі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7,7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23,0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25,0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24,7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24,7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20,0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199,6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175,0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126,5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51,9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47,9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16,0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Молоко</w:t>
            </w:r>
          </w:p>
          <w:p w:rsidR="00F6634C" w:rsidRDefault="00F6634C" w:rsidP="00462A34">
            <w:pPr>
              <w:rPr>
                <w:lang w:val="uk-UA"/>
              </w:rPr>
            </w:pP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25,3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48,6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44,4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35,0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108,0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12,6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14,2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80,0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31,5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33,2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7,9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15,1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«Продрезерв-Україна»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25,7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10,6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199,0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140,2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9,4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9,4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3,3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особисте страхування водіїв від нещасних випадків на транспорті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0,9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8,1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5/Б від 16.02.16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1,2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17-4849 від 15.02.16</w:t>
            </w:r>
          </w:p>
          <w:p w:rsidR="00F6634C" w:rsidRPr="00462A34" w:rsidRDefault="00F6634C" w:rsidP="00462A34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1,7</w:t>
            </w:r>
          </w:p>
        </w:tc>
      </w:tr>
      <w:tr w:rsidR="00F6634C" w:rsidRPr="00462A34" w:rsidTr="00462A34">
        <w:tc>
          <w:tcPr>
            <w:tcW w:w="1763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F6634C" w:rsidRPr="00462A34" w:rsidRDefault="00F6634C" w:rsidP="0046547B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0,1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1,8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color w:val="000000"/>
                <w:lang w:val="uk-UA"/>
              </w:rPr>
            </w:pPr>
            <w:r w:rsidRPr="00462A34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color w:val="000000"/>
              </w:rPr>
            </w:pPr>
            <w:r w:rsidRPr="00462A34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11,7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color w:val="000000"/>
                <w:lang w:val="uk-UA"/>
              </w:rPr>
            </w:pPr>
            <w:r w:rsidRPr="00462A34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F6634C" w:rsidRPr="00462A34" w:rsidRDefault="00F6634C" w:rsidP="00462A34">
            <w:r w:rsidRPr="00462A34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2,5</w:t>
            </w:r>
          </w:p>
        </w:tc>
      </w:tr>
      <w:tr w:rsidR="00F6634C" w:rsidRPr="00462A34" w:rsidTr="00462A34">
        <w:trPr>
          <w:trHeight w:val="70"/>
        </w:trPr>
        <w:tc>
          <w:tcPr>
            <w:tcW w:w="1763" w:type="dxa"/>
          </w:tcPr>
          <w:p w:rsidR="00F6634C" w:rsidRPr="00462A34" w:rsidRDefault="00F6634C" w:rsidP="00462A34">
            <w:pPr>
              <w:rPr>
                <w:lang w:val="uk-UA"/>
              </w:rPr>
            </w:pPr>
            <w:r w:rsidRPr="00462A34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F6634C" w:rsidRPr="00462A34" w:rsidRDefault="00F6634C" w:rsidP="00462A34">
            <w:pPr>
              <w:rPr>
                <w:color w:val="000000"/>
                <w:lang w:val="uk-UA"/>
              </w:rPr>
            </w:pPr>
            <w:r w:rsidRPr="00462A34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F6634C" w:rsidRPr="00462A34" w:rsidRDefault="00F6634C" w:rsidP="00462A34">
            <w:pPr>
              <w:rPr>
                <w:shd w:val="clear" w:color="auto" w:fill="FFFFFF"/>
              </w:rPr>
            </w:pPr>
            <w:r w:rsidRPr="00462A34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F6634C" w:rsidRPr="00462A34" w:rsidRDefault="00F6634C" w:rsidP="00462A34">
            <w:pPr>
              <w:jc w:val="center"/>
              <w:rPr>
                <w:lang w:val="uk-UA"/>
              </w:rPr>
            </w:pPr>
            <w:r w:rsidRPr="00462A34">
              <w:rPr>
                <w:lang w:val="uk-UA"/>
              </w:rPr>
              <w:t>2,0</w:t>
            </w:r>
          </w:p>
        </w:tc>
      </w:tr>
      <w:tr w:rsidR="00F6634C" w:rsidRPr="00462A34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jc w:val="center"/>
              <w:rPr>
                <w:lang w:val="uk-UA"/>
              </w:rPr>
            </w:pPr>
          </w:p>
        </w:tc>
      </w:tr>
      <w:tr w:rsidR="00F6634C" w:rsidRPr="00462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  <w:r w:rsidRPr="00462A34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  <w:r w:rsidRPr="00462A34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F6634C" w:rsidRPr="00462A34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F6634C" w:rsidRPr="00462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  <w:r w:rsidRPr="00462A34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rPr>
                <w:sz w:val="28"/>
                <w:szCs w:val="28"/>
                <w:lang w:val="uk-UA"/>
              </w:rPr>
            </w:pPr>
            <w:r w:rsidRPr="00462A34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F6634C" w:rsidRPr="00462A34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lang w:val="uk-UA"/>
              </w:rPr>
            </w:pPr>
            <w:r w:rsidRPr="00462A34">
              <w:rPr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F6634C" w:rsidRPr="00462A34" w:rsidRDefault="00F6634C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634C" w:rsidRPr="00462A34" w:rsidRDefault="00F6634C" w:rsidP="005A5A3C">
            <w:pPr>
              <w:jc w:val="center"/>
              <w:rPr>
                <w:lang w:val="uk-UA"/>
              </w:rPr>
            </w:pPr>
          </w:p>
        </w:tc>
      </w:tr>
    </w:tbl>
    <w:p w:rsidR="00F6634C" w:rsidRPr="005A5A3C" w:rsidRDefault="00F6634C">
      <w:pPr>
        <w:rPr>
          <w:lang w:val="uk-UA"/>
        </w:rPr>
      </w:pPr>
    </w:p>
    <w:sectPr w:rsidR="00F6634C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65B35"/>
    <w:rsid w:val="000750C9"/>
    <w:rsid w:val="00267236"/>
    <w:rsid w:val="00274D0D"/>
    <w:rsid w:val="002D6791"/>
    <w:rsid w:val="002F2E11"/>
    <w:rsid w:val="002F6652"/>
    <w:rsid w:val="00374CAB"/>
    <w:rsid w:val="0038744C"/>
    <w:rsid w:val="003B3C9E"/>
    <w:rsid w:val="00415491"/>
    <w:rsid w:val="00417813"/>
    <w:rsid w:val="00456F92"/>
    <w:rsid w:val="00462077"/>
    <w:rsid w:val="00462A34"/>
    <w:rsid w:val="0046547B"/>
    <w:rsid w:val="004F47DA"/>
    <w:rsid w:val="005A5A3C"/>
    <w:rsid w:val="005F7EDF"/>
    <w:rsid w:val="006A0CA8"/>
    <w:rsid w:val="006C7F54"/>
    <w:rsid w:val="006F2B66"/>
    <w:rsid w:val="0071069D"/>
    <w:rsid w:val="00743825"/>
    <w:rsid w:val="00753303"/>
    <w:rsid w:val="008677DA"/>
    <w:rsid w:val="008821DD"/>
    <w:rsid w:val="008C70FC"/>
    <w:rsid w:val="00A02B2C"/>
    <w:rsid w:val="00AA6560"/>
    <w:rsid w:val="00B408E5"/>
    <w:rsid w:val="00B67790"/>
    <w:rsid w:val="00BC3388"/>
    <w:rsid w:val="00C12CCA"/>
    <w:rsid w:val="00C90E69"/>
    <w:rsid w:val="00D4068F"/>
    <w:rsid w:val="00EE62DE"/>
    <w:rsid w:val="00F20B70"/>
    <w:rsid w:val="00F574A0"/>
    <w:rsid w:val="00F6634C"/>
    <w:rsid w:val="00FA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6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8</Pages>
  <Words>1996</Words>
  <Characters>11379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5</cp:revision>
  <dcterms:created xsi:type="dcterms:W3CDTF">2016-02-03T06:03:00Z</dcterms:created>
  <dcterms:modified xsi:type="dcterms:W3CDTF">2016-04-20T06:35:00Z</dcterms:modified>
</cp:coreProperties>
</file>